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5828" w:type="pct"/>
        <w:tblInd w:w="-788" w:type="dxa"/>
        <w:tblLook w:val="04A0" w:firstRow="1" w:lastRow="0" w:firstColumn="1" w:lastColumn="0" w:noHBand="0" w:noVBand="1"/>
      </w:tblPr>
      <w:tblGrid>
        <w:gridCol w:w="3544"/>
        <w:gridCol w:w="4394"/>
        <w:gridCol w:w="2836"/>
      </w:tblGrid>
      <w:tr w:rsidR="009571BD" w:rsidRPr="00D07BBB" w:rsidTr="00415923">
        <w:trPr>
          <w:trHeight w:val="1273"/>
        </w:trPr>
        <w:tc>
          <w:tcPr>
            <w:tcW w:w="1645" w:type="pct"/>
            <w:vAlign w:val="center"/>
          </w:tcPr>
          <w:p w:rsidR="009571BD" w:rsidRPr="00D07BBB" w:rsidRDefault="00003A4C" w:rsidP="00974C63">
            <w:pPr>
              <w:pStyle w:val="Header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drawing>
                <wp:inline distT="0" distB="0" distL="0" distR="0">
                  <wp:extent cx="1250142" cy="75660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nal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811" cy="77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pct"/>
            <w:vAlign w:val="center"/>
          </w:tcPr>
          <w:p w:rsidR="00F11D76" w:rsidRPr="00482988" w:rsidRDefault="009571BD" w:rsidP="00F11D76">
            <w:pPr>
              <w:pStyle w:val="Normal1"/>
              <w:jc w:val="center"/>
              <w:rPr>
                <w:rFonts w:cs="B Titr"/>
                <w:b/>
                <w:bCs/>
                <w:rtl/>
              </w:rPr>
            </w:pPr>
            <w:r w:rsidRPr="00482988">
              <w:rPr>
                <w:rFonts w:cs="B Titr" w:hint="cs"/>
                <w:b/>
                <w:bCs/>
                <w:rtl/>
              </w:rPr>
              <w:t xml:space="preserve">فرم </w:t>
            </w:r>
            <w:r w:rsidR="00482988">
              <w:rPr>
                <w:rFonts w:cs="B Titr" w:hint="cs"/>
                <w:b/>
                <w:bCs/>
                <w:rtl/>
              </w:rPr>
              <w:t xml:space="preserve"> </w:t>
            </w:r>
            <w:r w:rsidR="00482988">
              <w:rPr>
                <w:rFonts w:cs="B Titr"/>
                <w:b/>
                <w:bCs/>
                <w:rtl/>
              </w:rPr>
              <w:t>در</w:t>
            </w:r>
            <w:r w:rsidRPr="00482988">
              <w:rPr>
                <w:rFonts w:cs="B Titr"/>
                <w:b/>
                <w:bCs/>
                <w:rtl/>
              </w:rPr>
              <w:t xml:space="preserve">خواست </w:t>
            </w:r>
            <w:r w:rsidR="00482988">
              <w:rPr>
                <w:rFonts w:cs="B Titr" w:hint="cs"/>
                <w:b/>
                <w:bCs/>
                <w:rtl/>
              </w:rPr>
              <w:t xml:space="preserve"> </w:t>
            </w:r>
            <w:r w:rsidR="00F32303" w:rsidRPr="00482988">
              <w:rPr>
                <w:rFonts w:cs="B Titr" w:hint="cs"/>
                <w:b/>
                <w:bCs/>
                <w:rtl/>
              </w:rPr>
              <w:t>تسهيلات</w:t>
            </w:r>
            <w:bookmarkStart w:id="0" w:name="_GoBack"/>
            <w:bookmarkEnd w:id="0"/>
          </w:p>
        </w:tc>
        <w:tc>
          <w:tcPr>
            <w:tcW w:w="1316" w:type="pct"/>
            <w:vAlign w:val="center"/>
          </w:tcPr>
          <w:p w:rsidR="009571BD" w:rsidRPr="00D07BBB" w:rsidRDefault="009571BD" w:rsidP="009E52EF">
            <w:pPr>
              <w:pStyle w:val="Normal1"/>
              <w:rPr>
                <w:lang w:bidi="fa-IR"/>
              </w:rPr>
            </w:pPr>
            <w:r w:rsidRPr="00D07BBB">
              <w:rPr>
                <w:rFonts w:hint="cs"/>
                <w:rtl/>
                <w:lang w:bidi="fa-IR"/>
              </w:rPr>
              <w:t xml:space="preserve">شماره سند: </w:t>
            </w:r>
            <w:r w:rsidRPr="00D07BBB">
              <w:rPr>
                <w:lang w:bidi="fa-IR"/>
              </w:rPr>
              <w:t>FR-CUS-</w:t>
            </w:r>
            <w:r w:rsidR="00121D62">
              <w:rPr>
                <w:lang w:bidi="fa-IR"/>
              </w:rPr>
              <w:t>01</w:t>
            </w:r>
          </w:p>
          <w:p w:rsidR="009571BD" w:rsidRPr="00D07BBB" w:rsidRDefault="009571BD" w:rsidP="00D33D76">
            <w:pPr>
              <w:pStyle w:val="Normal1"/>
              <w:rPr>
                <w:rtl/>
                <w:lang w:bidi="fa-IR"/>
              </w:rPr>
            </w:pPr>
            <w:r w:rsidRPr="00D07BBB">
              <w:rPr>
                <w:rFonts w:hint="cs"/>
                <w:rtl/>
                <w:lang w:bidi="fa-IR"/>
              </w:rPr>
              <w:t>ویرایش:</w:t>
            </w:r>
            <w:r w:rsidR="003F01B8">
              <w:rPr>
                <w:rFonts w:hint="cs"/>
                <w:rtl/>
                <w:lang w:bidi="fa-IR"/>
              </w:rPr>
              <w:t xml:space="preserve"> </w:t>
            </w:r>
            <w:r w:rsidR="00D33D76">
              <w:rPr>
                <w:rFonts w:hint="cs"/>
                <w:rtl/>
                <w:lang w:bidi="fa-IR"/>
              </w:rPr>
              <w:t>دوم</w:t>
            </w:r>
          </w:p>
          <w:p w:rsidR="009571BD" w:rsidRPr="00D07BBB" w:rsidRDefault="009571BD" w:rsidP="009E52EF">
            <w:pPr>
              <w:pStyle w:val="Normal1"/>
              <w:rPr>
                <w:rtl/>
                <w:lang w:bidi="fa-IR"/>
              </w:rPr>
            </w:pPr>
            <w:r w:rsidRPr="00D07BBB">
              <w:rPr>
                <w:rFonts w:hint="cs"/>
                <w:rtl/>
                <w:lang w:bidi="fa-IR"/>
              </w:rPr>
              <w:t>صفحه: 1 از 1</w:t>
            </w:r>
          </w:p>
        </w:tc>
      </w:tr>
    </w:tbl>
    <w:p w:rsidR="000F103B" w:rsidRPr="00D07BBB" w:rsidRDefault="000F103B" w:rsidP="009E52EF">
      <w:pPr>
        <w:pStyle w:val="Normal1"/>
        <w:rPr>
          <w:lang w:bidi="fa-IR"/>
        </w:rPr>
      </w:pPr>
    </w:p>
    <w:tbl>
      <w:tblPr>
        <w:tblStyle w:val="TableGrid"/>
        <w:bidiVisual/>
        <w:tblW w:w="5828" w:type="pct"/>
        <w:tblInd w:w="-78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759D1" w:rsidRPr="00D07BBB" w:rsidTr="00F71E03">
        <w:trPr>
          <w:trHeight w:val="3238"/>
        </w:trPr>
        <w:tc>
          <w:tcPr>
            <w:tcW w:w="5000" w:type="pct"/>
            <w:tcBorders>
              <w:bottom w:val="single" w:sz="4" w:space="0" w:color="auto"/>
            </w:tcBorders>
          </w:tcPr>
          <w:p w:rsidR="001759D1" w:rsidRPr="001F2A88" w:rsidRDefault="00106F0F" w:rsidP="009E52EF">
            <w:pPr>
              <w:pStyle w:val="Normal1"/>
              <w:rPr>
                <w:rtl/>
              </w:rPr>
            </w:pPr>
            <w:r w:rsidRPr="001F2A88">
              <w:rPr>
                <w:rFonts w:hint="cs"/>
                <w:rtl/>
              </w:rPr>
              <w:t>الف)</w:t>
            </w:r>
            <w:r w:rsidR="00D57BD3" w:rsidRPr="001F2A88">
              <w:rPr>
                <w:rFonts w:hint="cs"/>
                <w:rtl/>
              </w:rPr>
              <w:t xml:space="preserve"> نوع تسهيلات </w:t>
            </w:r>
            <w:r w:rsidRPr="001F2A88">
              <w:rPr>
                <w:rFonts w:hint="cs"/>
                <w:rtl/>
              </w:rPr>
              <w:t>درخواستي:</w:t>
            </w:r>
          </w:p>
          <w:tbl>
            <w:tblPr>
              <w:tblStyle w:val="TableGrid"/>
              <w:bidiVisual/>
              <w:tblW w:w="104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1114"/>
              <w:gridCol w:w="1751"/>
              <w:gridCol w:w="1273"/>
              <w:gridCol w:w="955"/>
              <w:gridCol w:w="1662"/>
              <w:gridCol w:w="1433"/>
              <w:gridCol w:w="1433"/>
            </w:tblGrid>
            <w:tr w:rsidR="003D3CB9" w:rsidRPr="00DC13D0" w:rsidTr="004B1544">
              <w:trPr>
                <w:trHeight w:val="343"/>
                <w:jc w:val="center"/>
              </w:trPr>
              <w:tc>
                <w:tcPr>
                  <w:tcW w:w="828" w:type="dxa"/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رديف</w:t>
                  </w:r>
                </w:p>
              </w:tc>
              <w:tc>
                <w:tcPr>
                  <w:tcW w:w="1114" w:type="dxa"/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نوع</w:t>
                  </w:r>
                </w:p>
              </w:tc>
              <w:tc>
                <w:tcPr>
                  <w:tcW w:w="1751" w:type="dxa"/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ميزان انشعاب</w:t>
                  </w:r>
                </w:p>
              </w:tc>
              <w:tc>
                <w:tcPr>
                  <w:tcW w:w="1273" w:type="dxa"/>
                  <w:tcBorders>
                    <w:right w:val="dashDotStroked" w:sz="24" w:space="0" w:color="auto"/>
                  </w:tcBorders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دايم / موقت</w:t>
                  </w:r>
                </w:p>
              </w:tc>
              <w:tc>
                <w:tcPr>
                  <w:tcW w:w="955" w:type="dxa"/>
                  <w:tcBorders>
                    <w:left w:val="dashDotStroked" w:sz="24" w:space="0" w:color="auto"/>
                  </w:tcBorders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رديف</w:t>
                  </w:r>
                </w:p>
              </w:tc>
              <w:tc>
                <w:tcPr>
                  <w:tcW w:w="1662" w:type="dxa"/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نوع</w:t>
                  </w:r>
                </w:p>
              </w:tc>
              <w:tc>
                <w:tcPr>
                  <w:tcW w:w="1433" w:type="dxa"/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كلاس</w:t>
                  </w:r>
                </w:p>
              </w:tc>
              <w:tc>
                <w:tcPr>
                  <w:tcW w:w="1433" w:type="dxa"/>
                  <w:shd w:val="clear" w:color="auto" w:fill="EAF1DD" w:themeFill="accent3" w:themeFillTint="33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تعداد</w:t>
                  </w:r>
                </w:p>
              </w:tc>
            </w:tr>
            <w:tr w:rsidR="003D3CB9" w:rsidRPr="00DC13D0" w:rsidTr="004B1544">
              <w:trPr>
                <w:trHeight w:val="326"/>
                <w:jc w:val="center"/>
              </w:trPr>
              <w:tc>
                <w:tcPr>
                  <w:tcW w:w="828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1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آب</w:t>
                  </w:r>
                </w:p>
              </w:tc>
              <w:tc>
                <w:tcPr>
                  <w:tcW w:w="1751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273" w:type="dxa"/>
                  <w:tcBorders>
                    <w:right w:val="dashDotStroked" w:sz="24" w:space="0" w:color="auto"/>
                  </w:tcBorders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955" w:type="dxa"/>
                  <w:tcBorders>
                    <w:left w:val="dashDotStroked" w:sz="24" w:space="0" w:color="auto"/>
                  </w:tcBorders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7</w:t>
                  </w:r>
                </w:p>
              </w:tc>
              <w:tc>
                <w:tcPr>
                  <w:tcW w:w="1662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تلفن داخلي</w:t>
                  </w:r>
                </w:p>
              </w:tc>
              <w:tc>
                <w:tcPr>
                  <w:tcW w:w="1433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433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</w:tr>
            <w:tr w:rsidR="003D3CB9" w:rsidRPr="00DC13D0" w:rsidTr="004B1544">
              <w:trPr>
                <w:trHeight w:val="343"/>
                <w:jc w:val="center"/>
              </w:trPr>
              <w:tc>
                <w:tcPr>
                  <w:tcW w:w="828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2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گاز</w:t>
                  </w:r>
                </w:p>
              </w:tc>
              <w:tc>
                <w:tcPr>
                  <w:tcW w:w="1751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273" w:type="dxa"/>
                  <w:tcBorders>
                    <w:right w:val="dashDotStroked" w:sz="24" w:space="0" w:color="auto"/>
                  </w:tcBorders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955" w:type="dxa"/>
                  <w:tcBorders>
                    <w:left w:val="dashDotStroked" w:sz="24" w:space="0" w:color="auto"/>
                  </w:tcBorders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8</w:t>
                  </w:r>
                </w:p>
              </w:tc>
              <w:tc>
                <w:tcPr>
                  <w:tcW w:w="1662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تلفن مستقيم</w:t>
                  </w:r>
                </w:p>
              </w:tc>
              <w:tc>
                <w:tcPr>
                  <w:tcW w:w="1433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433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</w:tr>
            <w:tr w:rsidR="003D3CB9" w:rsidRPr="00DC13D0" w:rsidTr="004B1544">
              <w:trPr>
                <w:trHeight w:val="326"/>
                <w:jc w:val="center"/>
              </w:trPr>
              <w:tc>
                <w:tcPr>
                  <w:tcW w:w="828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3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برق</w:t>
                  </w:r>
                </w:p>
              </w:tc>
              <w:tc>
                <w:tcPr>
                  <w:tcW w:w="1751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273" w:type="dxa"/>
                  <w:tcBorders>
                    <w:right w:val="dashDotStroked" w:sz="24" w:space="0" w:color="auto"/>
                  </w:tcBorders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955" w:type="dxa"/>
                  <w:tcBorders>
                    <w:left w:val="dashDotStroked" w:sz="24" w:space="0" w:color="auto"/>
                  </w:tcBorders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9</w:t>
                  </w:r>
                </w:p>
              </w:tc>
              <w:tc>
                <w:tcPr>
                  <w:tcW w:w="1662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ترانك</w:t>
                  </w:r>
                </w:p>
              </w:tc>
              <w:tc>
                <w:tcPr>
                  <w:tcW w:w="1433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433" w:type="dxa"/>
                  <w:vAlign w:val="center"/>
                </w:tcPr>
                <w:p w:rsidR="003D3CB9" w:rsidRPr="00DC13D0" w:rsidRDefault="003D3CB9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</w:tr>
            <w:tr w:rsidR="004B1544" w:rsidRPr="00DC13D0" w:rsidTr="004B1544">
              <w:trPr>
                <w:trHeight w:val="326"/>
                <w:jc w:val="center"/>
              </w:trPr>
              <w:tc>
                <w:tcPr>
                  <w:tcW w:w="828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4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</w:pPr>
                  <w:r>
                    <w:t>VLAN</w:t>
                  </w:r>
                </w:p>
              </w:tc>
              <w:tc>
                <w:tcPr>
                  <w:tcW w:w="1751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  <w:lang w:bidi="fa-IR"/>
                    </w:rPr>
                  </w:pPr>
                </w:p>
              </w:tc>
              <w:tc>
                <w:tcPr>
                  <w:tcW w:w="1273" w:type="dxa"/>
                  <w:tcBorders>
                    <w:right w:val="dashDotStroked" w:sz="24" w:space="0" w:color="auto"/>
                  </w:tcBorders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955" w:type="dxa"/>
                  <w:tcBorders>
                    <w:left w:val="dashDotStroked" w:sz="24" w:space="0" w:color="auto"/>
                  </w:tcBorders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10</w:t>
                  </w:r>
                </w:p>
              </w:tc>
              <w:tc>
                <w:tcPr>
                  <w:tcW w:w="1662" w:type="dxa"/>
                  <w:vMerge w:val="restart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اینترنت</w:t>
                  </w:r>
                </w:p>
              </w:tc>
              <w:tc>
                <w:tcPr>
                  <w:tcW w:w="1433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  <w:lang w:bidi="fa-IR"/>
                    </w:rPr>
                  </w:pPr>
                  <w:r>
                    <w:rPr>
                      <w:lang w:bidi="fa-IR"/>
                    </w:rPr>
                    <w:t>IP</w:t>
                  </w:r>
                </w:p>
              </w:tc>
              <w:tc>
                <w:tcPr>
                  <w:tcW w:w="1433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  <w:lang w:bidi="fa-IR"/>
                    </w:rPr>
                  </w:pPr>
                </w:p>
              </w:tc>
            </w:tr>
            <w:tr w:rsidR="004B1544" w:rsidRPr="00DC13D0" w:rsidTr="004B1544">
              <w:trPr>
                <w:trHeight w:val="326"/>
                <w:jc w:val="center"/>
              </w:trPr>
              <w:tc>
                <w:tcPr>
                  <w:tcW w:w="828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5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:rsidR="004B1544" w:rsidRDefault="004B1544" w:rsidP="004B1544">
                  <w:pPr>
                    <w:pStyle w:val="Normal1"/>
                    <w:jc w:val="center"/>
                  </w:pPr>
                  <w:r>
                    <w:rPr>
                      <w:rFonts w:hint="cs"/>
                      <w:rtl/>
                    </w:rPr>
                    <w:t>فیبر نوری</w:t>
                  </w:r>
                </w:p>
              </w:tc>
              <w:tc>
                <w:tcPr>
                  <w:tcW w:w="1751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  <w:lang w:bidi="fa-IR"/>
                    </w:rPr>
                  </w:pPr>
                </w:p>
              </w:tc>
              <w:tc>
                <w:tcPr>
                  <w:tcW w:w="1273" w:type="dxa"/>
                  <w:tcBorders>
                    <w:right w:val="dashDotStroked" w:sz="24" w:space="0" w:color="auto"/>
                  </w:tcBorders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955" w:type="dxa"/>
                  <w:tcBorders>
                    <w:left w:val="dashDotStroked" w:sz="24" w:space="0" w:color="auto"/>
                  </w:tcBorders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11</w:t>
                  </w:r>
                </w:p>
              </w:tc>
              <w:tc>
                <w:tcPr>
                  <w:tcW w:w="1662" w:type="dxa"/>
                  <w:vMerge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433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</w:pPr>
                  <w:r>
                    <w:rPr>
                      <w:rFonts w:hint="cs"/>
                      <w:rtl/>
                    </w:rPr>
                    <w:t>نود</w:t>
                  </w:r>
                </w:p>
              </w:tc>
              <w:tc>
                <w:tcPr>
                  <w:tcW w:w="1433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</w:pPr>
                </w:p>
              </w:tc>
            </w:tr>
            <w:tr w:rsidR="004B1544" w:rsidRPr="00DC13D0" w:rsidTr="004B1544">
              <w:trPr>
                <w:trHeight w:val="326"/>
                <w:jc w:val="center"/>
              </w:trPr>
              <w:tc>
                <w:tcPr>
                  <w:tcW w:w="828" w:type="dxa"/>
                  <w:vAlign w:val="center"/>
                </w:tcPr>
                <w:p w:rsidR="004B1544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6</w:t>
                  </w:r>
                </w:p>
              </w:tc>
              <w:tc>
                <w:tcPr>
                  <w:tcW w:w="1114" w:type="dxa"/>
                  <w:shd w:val="clear" w:color="auto" w:fill="auto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 w:rsidRPr="00DC13D0">
                    <w:rPr>
                      <w:rFonts w:hint="cs"/>
                      <w:rtl/>
                    </w:rPr>
                    <w:t>ديتا</w:t>
                  </w:r>
                </w:p>
              </w:tc>
              <w:tc>
                <w:tcPr>
                  <w:tcW w:w="3024" w:type="dxa"/>
                  <w:gridSpan w:val="2"/>
                  <w:tcBorders>
                    <w:right w:val="dashDotStroked" w:sz="24" w:space="0" w:color="auto"/>
                  </w:tcBorders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</w:pPr>
                  <w:r w:rsidRPr="00DC13D0">
                    <w:t>MPLS</w:t>
                  </w:r>
                  <w:r w:rsidRPr="00DC13D0">
                    <w:sym w:font="Wingdings 2" w:char="F0A3"/>
                  </w:r>
                  <w:r w:rsidRPr="00DC13D0">
                    <w:t xml:space="preserve">   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  <w:r w:rsidRPr="00DC13D0">
                    <w:t xml:space="preserve">     ADSL</w:t>
                  </w:r>
                  <w:r w:rsidRPr="00DC13D0">
                    <w:sym w:font="Wingdings 2" w:char="F0A3"/>
                  </w:r>
                </w:p>
              </w:tc>
              <w:tc>
                <w:tcPr>
                  <w:tcW w:w="955" w:type="dxa"/>
                  <w:tcBorders>
                    <w:left w:val="dashDotStroked" w:sz="24" w:space="0" w:color="auto"/>
                  </w:tcBorders>
                  <w:vAlign w:val="center"/>
                </w:tcPr>
                <w:p w:rsidR="004B1544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12</w:t>
                  </w:r>
                </w:p>
              </w:tc>
              <w:tc>
                <w:tcPr>
                  <w:tcW w:w="1662" w:type="dxa"/>
                  <w:vMerge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433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</w:pPr>
                  <w:r>
                    <w:rPr>
                      <w:rFonts w:hint="cs"/>
                      <w:rtl/>
                    </w:rPr>
                    <w:t>میزان پهنای باند</w:t>
                  </w:r>
                </w:p>
              </w:tc>
              <w:tc>
                <w:tcPr>
                  <w:tcW w:w="1433" w:type="dxa"/>
                  <w:vAlign w:val="center"/>
                </w:tcPr>
                <w:p w:rsidR="004B1544" w:rsidRPr="00DC13D0" w:rsidRDefault="004B1544" w:rsidP="004B1544">
                  <w:pPr>
                    <w:pStyle w:val="Normal1"/>
                    <w:jc w:val="center"/>
                  </w:pPr>
                </w:p>
              </w:tc>
            </w:tr>
          </w:tbl>
          <w:p w:rsidR="00F313DD" w:rsidRPr="00646D07" w:rsidRDefault="00F313DD" w:rsidP="009E52EF">
            <w:pPr>
              <w:pStyle w:val="Normal1"/>
              <w:rPr>
                <w:rtl/>
              </w:rPr>
            </w:pPr>
            <w:r w:rsidRPr="00DC13D0">
              <w:rPr>
                <w:rFonts w:hint="cs"/>
                <w:rtl/>
              </w:rPr>
              <w:t>موقعیت دقیق محل استفاده از انشعاب در خواستی:</w:t>
            </w:r>
          </w:p>
          <w:p w:rsidR="00106F0F" w:rsidRPr="00646D07" w:rsidRDefault="00F313DD" w:rsidP="009E52EF">
            <w:pPr>
              <w:pStyle w:val="Normal1"/>
              <w:rPr>
                <w:rtl/>
                <w:lang w:bidi="fa-IR"/>
              </w:rPr>
            </w:pPr>
            <w:r w:rsidRPr="00646D07">
              <w:rPr>
                <w:rFonts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C13D0" w:rsidRPr="00646D07">
              <w:rPr>
                <w:rFonts w:hint="cs"/>
                <w:rtl/>
                <w:lang w:bidi="fa-IR"/>
              </w:rPr>
              <w:t>..............................................................................................................</w:t>
            </w:r>
            <w:r w:rsidRPr="00646D07">
              <w:rPr>
                <w:rFonts w:hint="cs"/>
                <w:rtl/>
                <w:lang w:bidi="fa-IR"/>
              </w:rPr>
              <w:t>...................................................................................................................</w:t>
            </w:r>
            <w:r w:rsidR="0096475D">
              <w:rPr>
                <w:rFonts w:hint="cs"/>
                <w:rtl/>
                <w:lang w:bidi="fa-IR"/>
              </w:rPr>
              <w:t>................................................</w:t>
            </w:r>
            <w:r w:rsidRPr="00646D07">
              <w:rPr>
                <w:rFonts w:hint="cs"/>
                <w:rtl/>
                <w:lang w:bidi="fa-IR"/>
              </w:rPr>
              <w:t>................</w:t>
            </w:r>
            <w:r w:rsidR="009E52EF">
              <w:rPr>
                <w:lang w:bidi="fa-IR"/>
              </w:rPr>
              <w:t>.</w:t>
            </w:r>
            <w:r w:rsidRPr="00646D07">
              <w:rPr>
                <w:rFonts w:hint="cs"/>
                <w:rtl/>
                <w:lang w:bidi="fa-IR"/>
              </w:rPr>
              <w:t>...</w:t>
            </w:r>
          </w:p>
        </w:tc>
      </w:tr>
      <w:tr w:rsidR="001759D1" w:rsidRPr="00D07BBB" w:rsidTr="005244F0">
        <w:trPr>
          <w:trHeight w:val="4278"/>
        </w:trPr>
        <w:tc>
          <w:tcPr>
            <w:tcW w:w="5000" w:type="pct"/>
          </w:tcPr>
          <w:p w:rsidR="005E598F" w:rsidRPr="001F2A88" w:rsidRDefault="00B26D4B" w:rsidP="009E52EF">
            <w:pPr>
              <w:pStyle w:val="Normal1"/>
              <w:rPr>
                <w:rtl/>
              </w:rPr>
            </w:pPr>
            <w:r w:rsidRPr="001F2A88">
              <w:rPr>
                <w:rFonts w:hint="cs"/>
                <w:rtl/>
              </w:rPr>
              <w:t xml:space="preserve">ب) </w:t>
            </w:r>
            <w:r w:rsidR="009F05E8" w:rsidRPr="001F2A88">
              <w:rPr>
                <w:rFonts w:hint="cs"/>
                <w:rtl/>
              </w:rPr>
              <w:t xml:space="preserve"> تعهدات مشترك:</w:t>
            </w:r>
            <w:r w:rsidR="005E598F" w:rsidRPr="001F2A88">
              <w:rPr>
                <w:rFonts w:hint="cs"/>
                <w:rtl/>
              </w:rPr>
              <w:t xml:space="preserve"> </w:t>
            </w:r>
          </w:p>
          <w:p w:rsidR="009F05E8" w:rsidRPr="00BD6B69" w:rsidRDefault="009A73E6" w:rsidP="009E52EF">
            <w:pPr>
              <w:pStyle w:val="Normal1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  <w:r w:rsidR="005E598F">
              <w:rPr>
                <w:rFonts w:hint="cs"/>
                <w:rtl/>
              </w:rPr>
              <w:t>آب:</w:t>
            </w:r>
          </w:p>
          <w:p w:rsidR="00807C06" w:rsidRDefault="00314815" w:rsidP="009E52EF">
            <w:pPr>
              <w:pStyle w:val="Normal1"/>
            </w:pPr>
            <w:r>
              <w:rPr>
                <w:rFonts w:hint="cs"/>
              </w:rPr>
              <w:sym w:font="Wingdings 2" w:char="F097"/>
            </w:r>
            <w:r w:rsidR="000F4C94">
              <w:t xml:space="preserve">  </w:t>
            </w:r>
            <w:r w:rsidR="006478D3">
              <w:rPr>
                <w:rFonts w:hint="cs"/>
                <w:rtl/>
              </w:rPr>
              <w:t xml:space="preserve"> </w:t>
            </w:r>
            <w:r w:rsidR="001759D1" w:rsidRPr="00D07BBB">
              <w:rPr>
                <w:rFonts w:hint="cs"/>
                <w:rtl/>
              </w:rPr>
              <w:t>استفاده از</w:t>
            </w:r>
            <w:r w:rsidR="009E52EF">
              <w:t xml:space="preserve"> </w:t>
            </w:r>
            <w:r w:rsidR="001759D1" w:rsidRPr="00D07BBB">
              <w:rPr>
                <w:rFonts w:hint="cs"/>
                <w:rtl/>
              </w:rPr>
              <w:t>آب شرب جهت هر گونه عملیات ساختمانی، آبیاری و</w:t>
            </w:r>
            <w:r w:rsidR="006C3979">
              <w:rPr>
                <w:rFonts w:hint="cs"/>
                <w:rtl/>
              </w:rPr>
              <w:t xml:space="preserve"> </w:t>
            </w:r>
            <w:r w:rsidR="001759D1" w:rsidRPr="00D07BBB">
              <w:rPr>
                <w:rFonts w:hint="cs"/>
                <w:rtl/>
              </w:rPr>
              <w:t>موارد مشابه غ</w:t>
            </w:r>
            <w:r w:rsidR="00BA6952">
              <w:rPr>
                <w:rFonts w:hint="cs"/>
                <w:rtl/>
              </w:rPr>
              <w:t>یر مجاز بوده ودر صورت مشاهده هر</w:t>
            </w:r>
            <w:r w:rsidR="001759D1" w:rsidRPr="00D07BBB">
              <w:rPr>
                <w:rFonts w:hint="cs"/>
                <w:rtl/>
              </w:rPr>
              <w:t>گونه استفاده غیر</w:t>
            </w:r>
            <w:r w:rsidR="00720938" w:rsidRPr="00D07BBB">
              <w:rPr>
                <w:rFonts w:hint="cs"/>
                <w:rtl/>
              </w:rPr>
              <w:t xml:space="preserve"> مجاز انشعاب مربوطه قطع می گردد</w:t>
            </w:r>
            <w:r w:rsidR="001759D1" w:rsidRPr="00D07BBB">
              <w:rPr>
                <w:rFonts w:hint="cs"/>
                <w:rtl/>
              </w:rPr>
              <w:t>.</w:t>
            </w:r>
          </w:p>
          <w:p w:rsidR="00F13246" w:rsidRPr="00807C06" w:rsidRDefault="00DD66A8" w:rsidP="009E52EF">
            <w:pPr>
              <w:pStyle w:val="Normal1"/>
            </w:pPr>
            <w:r>
              <w:rPr>
                <w:rFonts w:hint="cs"/>
                <w:rtl/>
              </w:rPr>
              <w:t>2-</w:t>
            </w:r>
            <w:r w:rsidR="00E61482">
              <w:rPr>
                <w:rFonts w:hint="cs"/>
                <w:rtl/>
              </w:rPr>
              <w:t xml:space="preserve"> </w:t>
            </w:r>
            <w:r w:rsidR="00807C06" w:rsidRPr="00807C06">
              <w:rPr>
                <w:rFonts w:hint="cs"/>
                <w:rtl/>
              </w:rPr>
              <w:t>برق:</w:t>
            </w:r>
          </w:p>
          <w:p w:rsidR="00EA7EC3" w:rsidRDefault="006478D3" w:rsidP="009E52EF">
            <w:pPr>
              <w:pStyle w:val="Normal1"/>
              <w:rPr>
                <w:rtl/>
                <w:lang w:bidi="fa-IR"/>
              </w:rPr>
            </w:pPr>
            <w:r>
              <w:rPr>
                <w:rFonts w:hint="cs"/>
              </w:rPr>
              <w:sym w:font="Wingdings 2" w:char="F097"/>
            </w:r>
            <w:r w:rsidR="000F4C94">
              <w:t xml:space="preserve">  </w:t>
            </w:r>
            <w:r>
              <w:rPr>
                <w:rFonts w:hint="cs"/>
                <w:rtl/>
              </w:rPr>
              <w:t xml:space="preserve"> </w:t>
            </w:r>
            <w:r w:rsidR="00F13246" w:rsidRPr="001759D1">
              <w:rPr>
                <w:rFonts w:hint="cs"/>
                <w:rtl/>
              </w:rPr>
              <w:t>استفاده از</w:t>
            </w:r>
            <w:r w:rsidR="00F13246">
              <w:rPr>
                <w:rFonts w:hint="cs"/>
                <w:rtl/>
              </w:rPr>
              <w:t xml:space="preserve"> برق </w:t>
            </w:r>
            <w:r w:rsidR="00F13246" w:rsidRPr="001759D1">
              <w:rPr>
                <w:rFonts w:hint="cs"/>
                <w:rtl/>
              </w:rPr>
              <w:t xml:space="preserve">جهت </w:t>
            </w:r>
            <w:r w:rsidR="00F13246" w:rsidRPr="00256796">
              <w:rPr>
                <w:rFonts w:hint="cs"/>
                <w:rtl/>
              </w:rPr>
              <w:t>عملیات جوش</w:t>
            </w:r>
            <w:r w:rsidR="00F13246">
              <w:rPr>
                <w:rFonts w:hint="cs"/>
                <w:rtl/>
              </w:rPr>
              <w:t>کاری به هیچ عنوان مجاز نمی باشد</w:t>
            </w:r>
            <w:r w:rsidR="00F13246" w:rsidRPr="00256796">
              <w:rPr>
                <w:rFonts w:hint="cs"/>
                <w:rtl/>
              </w:rPr>
              <w:t>.</w:t>
            </w:r>
          </w:p>
          <w:p w:rsidR="00DD66A8" w:rsidRDefault="006478D3" w:rsidP="009E52EF">
            <w:pPr>
              <w:pStyle w:val="Normal1"/>
            </w:pPr>
            <w:r>
              <w:rPr>
                <w:rFonts w:hint="cs"/>
              </w:rPr>
              <w:sym w:font="Wingdings 2" w:char="F097"/>
            </w:r>
            <w:r w:rsidR="000F4C94">
              <w:t xml:space="preserve">  </w:t>
            </w:r>
            <w:r>
              <w:rPr>
                <w:rFonts w:hint="cs"/>
                <w:rtl/>
              </w:rPr>
              <w:t xml:space="preserve"> </w:t>
            </w:r>
            <w:r w:rsidR="00DD66A8" w:rsidRPr="00256796">
              <w:rPr>
                <w:rFonts w:hint="cs"/>
                <w:rtl/>
              </w:rPr>
              <w:t xml:space="preserve"> در صورت آسیب دیدن سیستم برق وروشنایی فرودگاه بر اثر بهره برداری نادرست از انشعاب ،</w:t>
            </w:r>
            <w:r w:rsidR="00BA6952">
              <w:t xml:space="preserve"> </w:t>
            </w:r>
            <w:r w:rsidR="00BA6952">
              <w:rPr>
                <w:rFonts w:hint="cs"/>
                <w:rtl/>
              </w:rPr>
              <w:t>در</w:t>
            </w:r>
            <w:r w:rsidR="00DD66A8" w:rsidRPr="00256796">
              <w:rPr>
                <w:rFonts w:hint="cs"/>
                <w:rtl/>
              </w:rPr>
              <w:t>خواست کننده مسئول جبران می باشد</w:t>
            </w:r>
            <w:r w:rsidR="00DD66A8">
              <w:rPr>
                <w:rFonts w:hint="cs"/>
                <w:rtl/>
              </w:rPr>
              <w:t>.</w:t>
            </w:r>
          </w:p>
          <w:p w:rsidR="00B84B8F" w:rsidRDefault="00B20E8E" w:rsidP="009E52EF">
            <w:pPr>
              <w:pStyle w:val="Normal1"/>
            </w:pPr>
            <w:r>
              <w:rPr>
                <w:rFonts w:hint="cs"/>
                <w:rtl/>
              </w:rPr>
              <w:t>3-</w:t>
            </w:r>
            <w:r w:rsidR="00E61482">
              <w:rPr>
                <w:rFonts w:hint="cs"/>
                <w:rtl/>
              </w:rPr>
              <w:t xml:space="preserve"> </w:t>
            </w:r>
            <w:r w:rsidR="00EA7EC3" w:rsidRPr="00EA7EC3">
              <w:rPr>
                <w:rFonts w:hint="cs"/>
                <w:rtl/>
              </w:rPr>
              <w:t>خطوط ارتباطي:</w:t>
            </w:r>
          </w:p>
          <w:p w:rsidR="00B84B8F" w:rsidRDefault="006478D3" w:rsidP="009E52EF">
            <w:pPr>
              <w:pStyle w:val="Normal1"/>
            </w:pPr>
            <w:r>
              <w:rPr>
                <w:rFonts w:hint="cs"/>
                <w:lang w:bidi="fa-IR"/>
              </w:rPr>
              <w:sym w:font="Wingdings 2" w:char="F097"/>
            </w:r>
            <w:r w:rsidR="000F4C94">
              <w:rPr>
                <w:lang w:bidi="fa-IR"/>
              </w:rPr>
              <w:t xml:space="preserve">  </w:t>
            </w:r>
            <w:r w:rsidR="00B84B8F" w:rsidRPr="00E67313">
              <w:rPr>
                <w:rFonts w:hint="cs"/>
                <w:rtl/>
                <w:lang w:bidi="fa-IR"/>
              </w:rPr>
              <w:t xml:space="preserve"> </w:t>
            </w:r>
            <w:r w:rsidR="00B84B8F" w:rsidRPr="00E67313">
              <w:rPr>
                <w:rFonts w:hint="cs"/>
                <w:rtl/>
              </w:rPr>
              <w:t>درخواست کننده متعهد میگردد که از هر گونه بهره برداری غیر مجاز جلوگیری نموده و</w:t>
            </w:r>
            <w:r w:rsidR="00BA6952">
              <w:t xml:space="preserve"> </w:t>
            </w:r>
            <w:r w:rsidR="00B84B8F" w:rsidRPr="00E67313">
              <w:rPr>
                <w:rFonts w:hint="cs"/>
                <w:rtl/>
              </w:rPr>
              <w:t>در صورت بروز</w:t>
            </w:r>
            <w:r w:rsidR="00BA6952">
              <w:t xml:space="preserve"> </w:t>
            </w:r>
            <w:r w:rsidR="00B84B8F" w:rsidRPr="00E67313">
              <w:rPr>
                <w:rFonts w:hint="cs"/>
                <w:rtl/>
              </w:rPr>
              <w:t>شکایت از</w:t>
            </w:r>
            <w:r w:rsidR="00BA6952">
              <w:t xml:space="preserve"> </w:t>
            </w:r>
            <w:r w:rsidR="00B84B8F" w:rsidRPr="00E67313">
              <w:rPr>
                <w:rFonts w:hint="cs"/>
                <w:rtl/>
              </w:rPr>
              <w:t>سوی افراد حقیقی و حقوقی تمامی عواقب آن اعم از</w:t>
            </w:r>
            <w:r w:rsidR="00BA6952">
              <w:t xml:space="preserve"> </w:t>
            </w:r>
            <w:r w:rsidR="00B84B8F" w:rsidRPr="00E67313">
              <w:rPr>
                <w:rFonts w:hint="cs"/>
                <w:rtl/>
              </w:rPr>
              <w:t>جبران خسارت و</w:t>
            </w:r>
            <w:r w:rsidR="00BA6952">
              <w:t xml:space="preserve"> </w:t>
            </w:r>
            <w:r w:rsidR="00B84B8F" w:rsidRPr="00E67313">
              <w:rPr>
                <w:rFonts w:hint="cs"/>
                <w:rtl/>
              </w:rPr>
              <w:t>غیره را</w:t>
            </w:r>
            <w:r w:rsidR="00BA6952">
              <w:t xml:space="preserve"> </w:t>
            </w:r>
            <w:r w:rsidR="00B84B8F" w:rsidRPr="00E67313">
              <w:rPr>
                <w:rFonts w:hint="cs"/>
                <w:rtl/>
              </w:rPr>
              <w:t>بر عهده بگیرد.</w:t>
            </w:r>
          </w:p>
          <w:p w:rsidR="00B84B8F" w:rsidRDefault="006478D3" w:rsidP="009E52EF">
            <w:pPr>
              <w:pStyle w:val="Normal1"/>
            </w:pPr>
            <w:r>
              <w:rPr>
                <w:rFonts w:hint="cs"/>
                <w:lang w:bidi="fa-IR"/>
              </w:rPr>
              <w:sym w:font="Wingdings 2" w:char="F097"/>
            </w:r>
            <w:r w:rsidR="000F4C94">
              <w:rPr>
                <w:lang w:bidi="fa-IR"/>
              </w:rPr>
              <w:t xml:space="preserve">  </w:t>
            </w:r>
            <w:r w:rsidR="00E0321B">
              <w:rPr>
                <w:rFonts w:hint="cs"/>
                <w:rtl/>
                <w:lang w:bidi="fa-IR"/>
              </w:rPr>
              <w:t xml:space="preserve"> </w:t>
            </w:r>
            <w:r w:rsidR="00B84B8F" w:rsidRPr="002D1067">
              <w:rPr>
                <w:rFonts w:hint="cs"/>
                <w:rtl/>
              </w:rPr>
              <w:t xml:space="preserve">بهره بردار متعهد میگردد جهت عقد قراردادهای مربوطه همکاری لازم را با اداره </w:t>
            </w:r>
            <w:r w:rsidR="00BA6952">
              <w:rPr>
                <w:rFonts w:hint="cs"/>
                <w:rtl/>
              </w:rPr>
              <w:t xml:space="preserve">کل خدمات </w:t>
            </w:r>
            <w:r w:rsidR="00B84B8F" w:rsidRPr="002D1067">
              <w:rPr>
                <w:rFonts w:hint="cs"/>
                <w:rtl/>
              </w:rPr>
              <w:t>بازرگانی</w:t>
            </w:r>
            <w:r w:rsidR="006C3979">
              <w:rPr>
                <w:rFonts w:hint="cs"/>
                <w:rtl/>
              </w:rPr>
              <w:t xml:space="preserve"> و</w:t>
            </w:r>
            <w:r w:rsidR="00BA6952">
              <w:rPr>
                <w:rFonts w:hint="cs"/>
                <w:rtl/>
              </w:rPr>
              <w:t xml:space="preserve"> کسب و کار</w:t>
            </w:r>
            <w:r w:rsidR="00B84B8F" w:rsidRPr="002D1067">
              <w:rPr>
                <w:rFonts w:hint="cs"/>
                <w:rtl/>
              </w:rPr>
              <w:t xml:space="preserve"> بعمل آورد.</w:t>
            </w:r>
          </w:p>
          <w:p w:rsidR="00B84B8F" w:rsidRDefault="006478D3" w:rsidP="009E52EF">
            <w:pPr>
              <w:pStyle w:val="Normal1"/>
              <w:rPr>
                <w:lang w:bidi="fa-IR"/>
              </w:rPr>
            </w:pPr>
            <w:r>
              <w:rPr>
                <w:rFonts w:hint="cs"/>
              </w:rPr>
              <w:sym w:font="Wingdings 2" w:char="F097"/>
            </w:r>
            <w:r w:rsidR="000F4C94">
              <w:t xml:space="preserve">  </w:t>
            </w:r>
            <w:r w:rsidR="00B84B8F" w:rsidRPr="00DF5792">
              <w:rPr>
                <w:rFonts w:hint="cs"/>
                <w:rtl/>
              </w:rPr>
              <w:t>امکان واگذاری درخواست متقاضی از اداره الکترونیک استعلام و</w:t>
            </w:r>
            <w:r w:rsidR="00BA6952">
              <w:rPr>
                <w:rFonts w:hint="cs"/>
                <w:rtl/>
              </w:rPr>
              <w:t xml:space="preserve"> </w:t>
            </w:r>
            <w:r w:rsidR="00B84B8F" w:rsidRPr="00DF5792">
              <w:rPr>
                <w:rFonts w:hint="cs"/>
                <w:rtl/>
              </w:rPr>
              <w:t>اعتبار آن تا یک ماه پس از</w:t>
            </w:r>
            <w:r w:rsidR="00BA6952">
              <w:rPr>
                <w:rFonts w:hint="cs"/>
                <w:rtl/>
              </w:rPr>
              <w:t xml:space="preserve"> </w:t>
            </w:r>
            <w:r w:rsidR="00B84B8F" w:rsidRPr="00DF5792">
              <w:rPr>
                <w:rFonts w:hint="cs"/>
                <w:rtl/>
              </w:rPr>
              <w:t>دریافت جواب می باشد</w:t>
            </w:r>
            <w:r w:rsidR="00BA6952">
              <w:rPr>
                <w:rFonts w:hint="cs"/>
                <w:rtl/>
              </w:rPr>
              <w:t>،</w:t>
            </w:r>
            <w:r w:rsidR="00B84B8F" w:rsidRPr="00DF5792">
              <w:rPr>
                <w:rFonts w:hint="cs"/>
                <w:rtl/>
              </w:rPr>
              <w:t xml:space="preserve"> لذا متقاضی </w:t>
            </w:r>
            <w:r w:rsidR="00B84B8F">
              <w:rPr>
                <w:rFonts w:hint="cs"/>
                <w:rtl/>
              </w:rPr>
              <w:t xml:space="preserve">متعهد ميگردد </w:t>
            </w:r>
            <w:r w:rsidR="00B84B8F" w:rsidRPr="00DF5792">
              <w:rPr>
                <w:rFonts w:hint="cs"/>
                <w:rtl/>
              </w:rPr>
              <w:t>نسبت به طی مراحل اداری</w:t>
            </w:r>
            <w:r w:rsidR="00BA6952">
              <w:rPr>
                <w:rFonts w:hint="cs"/>
                <w:rtl/>
              </w:rPr>
              <w:t xml:space="preserve"> در اسرع وقت پس از تکمیل فرم در</w:t>
            </w:r>
            <w:r w:rsidR="00B84B8F" w:rsidRPr="00DF5792">
              <w:rPr>
                <w:rFonts w:hint="cs"/>
                <w:rtl/>
              </w:rPr>
              <w:t>خواست اقدام نماید</w:t>
            </w:r>
          </w:p>
          <w:p w:rsidR="001759D1" w:rsidRPr="00026500" w:rsidRDefault="00B20E8E" w:rsidP="009E52EF">
            <w:pPr>
              <w:pStyle w:val="Normal1"/>
            </w:pPr>
            <w:r>
              <w:rPr>
                <w:rFonts w:hint="cs"/>
                <w:rtl/>
              </w:rPr>
              <w:t>4-</w:t>
            </w:r>
            <w:r w:rsidR="00E61482">
              <w:rPr>
                <w:rFonts w:hint="cs"/>
                <w:rtl/>
              </w:rPr>
              <w:t xml:space="preserve"> </w:t>
            </w:r>
            <w:r w:rsidR="00DD66A8">
              <w:rPr>
                <w:rFonts w:hint="cs"/>
                <w:rtl/>
              </w:rPr>
              <w:t>عمومي:</w:t>
            </w:r>
          </w:p>
          <w:p w:rsidR="001759D1" w:rsidRPr="00D07BBB" w:rsidRDefault="006478D3" w:rsidP="009E52EF">
            <w:pPr>
              <w:pStyle w:val="Normal1"/>
            </w:pPr>
            <w:r>
              <w:t xml:space="preserve"> </w:t>
            </w:r>
            <w:r>
              <w:rPr>
                <w:rFonts w:hint="cs"/>
              </w:rPr>
              <w:sym w:font="Wingdings 2" w:char="F097"/>
            </w:r>
            <w:r w:rsidR="000F4C94">
              <w:t xml:space="preserve">  </w:t>
            </w:r>
            <w:r w:rsidR="001759D1" w:rsidRPr="00D07BBB">
              <w:rPr>
                <w:rFonts w:hint="cs"/>
                <w:rtl/>
              </w:rPr>
              <w:t>در خواست کننده مجاز به واگذاری انشعاب یا انشعابی از م</w:t>
            </w:r>
            <w:r w:rsidR="00720938" w:rsidRPr="00D07BBB">
              <w:rPr>
                <w:rFonts w:hint="cs"/>
                <w:rtl/>
              </w:rPr>
              <w:t>ورد بهره برداری به غیر نمی باشد</w:t>
            </w:r>
            <w:r w:rsidR="001759D1" w:rsidRPr="00D07BBB">
              <w:rPr>
                <w:rFonts w:hint="cs"/>
                <w:rtl/>
              </w:rPr>
              <w:t>.</w:t>
            </w:r>
          </w:p>
          <w:p w:rsidR="001759D1" w:rsidRPr="00D07BBB" w:rsidRDefault="006478D3" w:rsidP="009E52EF">
            <w:pPr>
              <w:pStyle w:val="Normal1"/>
            </w:pPr>
            <w:r>
              <w:t xml:space="preserve"> </w:t>
            </w:r>
            <w:r>
              <w:rPr>
                <w:rFonts w:hint="cs"/>
              </w:rPr>
              <w:sym w:font="Wingdings 2" w:char="F097"/>
            </w:r>
            <w:r w:rsidR="000F4C94">
              <w:t xml:space="preserve">  </w:t>
            </w:r>
            <w:r w:rsidR="001759D1" w:rsidRPr="00D07BBB">
              <w:rPr>
                <w:rFonts w:hint="cs"/>
                <w:rtl/>
              </w:rPr>
              <w:t xml:space="preserve">در صورتی که </w:t>
            </w:r>
            <w:r w:rsidR="00052F3F">
              <w:rPr>
                <w:rFonts w:hint="cs"/>
                <w:rtl/>
              </w:rPr>
              <w:t>متقاضي</w:t>
            </w:r>
            <w:r w:rsidR="001759D1" w:rsidRPr="00D07BBB">
              <w:rPr>
                <w:rFonts w:hint="cs"/>
                <w:rtl/>
              </w:rPr>
              <w:t xml:space="preserve"> پیمانکار</w:t>
            </w:r>
            <w:r w:rsidR="00BA6952">
              <w:t xml:space="preserve"> </w:t>
            </w:r>
            <w:r w:rsidR="001759D1" w:rsidRPr="00D07BBB">
              <w:rPr>
                <w:rFonts w:hint="cs"/>
                <w:rtl/>
              </w:rPr>
              <w:t xml:space="preserve">یا زیرمجموعه شرکت طرف قرارداد فرودگاه می باشد، تائید این فرم توسط شرکت </w:t>
            </w:r>
            <w:r w:rsidR="00720938" w:rsidRPr="00D07BBB">
              <w:rPr>
                <w:rFonts w:hint="cs"/>
                <w:rtl/>
              </w:rPr>
              <w:t>نیز الزامی است</w:t>
            </w:r>
            <w:r w:rsidR="001759D1" w:rsidRPr="00D07BBB">
              <w:rPr>
                <w:rFonts w:hint="cs"/>
                <w:rtl/>
              </w:rPr>
              <w:t>.</w:t>
            </w:r>
          </w:p>
          <w:p w:rsidR="001759D1" w:rsidRPr="00D07BBB" w:rsidRDefault="006478D3" w:rsidP="009E52EF">
            <w:pPr>
              <w:pStyle w:val="Normal1"/>
            </w:pPr>
            <w:r>
              <w:rPr>
                <w:rFonts w:hint="cs"/>
                <w:lang w:bidi="fa-IR"/>
              </w:rPr>
              <w:sym w:font="Wingdings 2" w:char="F097"/>
            </w:r>
            <w:r w:rsidR="000F4C94">
              <w:rPr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759D1" w:rsidRPr="00D07BBB">
              <w:rPr>
                <w:rFonts w:hint="cs"/>
                <w:rtl/>
              </w:rPr>
              <w:t>کلیه هزینه های مربوط به وصل انشعاب به عهده بهره بردار می باشد .</w:t>
            </w:r>
          </w:p>
          <w:p w:rsidR="001759D1" w:rsidRPr="00D07BBB" w:rsidRDefault="006478D3" w:rsidP="003E27B8">
            <w:pPr>
              <w:pStyle w:val="Normal1"/>
            </w:pPr>
            <w:r>
              <w:rPr>
                <w:rFonts w:hint="cs"/>
              </w:rPr>
              <w:sym w:font="Wingdings 2" w:char="F097"/>
            </w:r>
            <w:r w:rsidR="00E25FC7">
              <w:t xml:space="preserve"> </w:t>
            </w:r>
            <w:r w:rsidR="000F4C94"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1759D1" w:rsidRPr="00D07BBB">
              <w:rPr>
                <w:rFonts w:hint="cs"/>
                <w:rtl/>
              </w:rPr>
              <w:t>بهره بردار متعهد میگردد درخصوص پرداخت صورتحسابهای ارسالی از</w:t>
            </w:r>
            <w:r w:rsidR="009E52EF">
              <w:t xml:space="preserve"> </w:t>
            </w:r>
            <w:r w:rsidR="001759D1" w:rsidRPr="00D07BBB">
              <w:rPr>
                <w:rFonts w:hint="cs"/>
                <w:rtl/>
              </w:rPr>
              <w:t>طرف اداره امور مشترکین که</w:t>
            </w:r>
            <w:r w:rsidR="006C3979">
              <w:rPr>
                <w:rFonts w:hint="cs"/>
                <w:rtl/>
              </w:rPr>
              <w:t xml:space="preserve"> مطابق با تعرفه های مصوب شهر فرودگاهی می باشد</w:t>
            </w:r>
            <w:r w:rsidR="001759D1" w:rsidRPr="00D07BBB">
              <w:rPr>
                <w:rFonts w:hint="cs"/>
                <w:rtl/>
              </w:rPr>
              <w:t xml:space="preserve"> </w:t>
            </w:r>
            <w:r w:rsidR="003E27B8">
              <w:rPr>
                <w:rFonts w:hint="cs"/>
                <w:rtl/>
              </w:rPr>
              <w:t xml:space="preserve">به </w:t>
            </w:r>
            <w:r w:rsidR="001759D1" w:rsidRPr="00D07BBB">
              <w:rPr>
                <w:rFonts w:hint="cs"/>
                <w:rtl/>
              </w:rPr>
              <w:t xml:space="preserve">شماره </w:t>
            </w:r>
            <w:r w:rsidR="00BA6952">
              <w:rPr>
                <w:rFonts w:hint="cs"/>
                <w:rtl/>
                <w:lang w:bidi="fa-IR"/>
              </w:rPr>
              <w:t xml:space="preserve">شبا </w:t>
            </w:r>
            <w:r w:rsidR="001759D1" w:rsidRPr="00D07BBB">
              <w:rPr>
                <w:rFonts w:hint="cs"/>
                <w:rtl/>
              </w:rPr>
              <w:t xml:space="preserve">حساب </w:t>
            </w:r>
            <w:r w:rsidR="00BA6952">
              <w:rPr>
                <w:rFonts w:hint="cs"/>
                <w:rtl/>
              </w:rPr>
              <w:t>240100004001069404017739</w:t>
            </w:r>
            <w:r w:rsidR="00BA6952">
              <w:rPr>
                <w:lang w:val="en-GB"/>
              </w:rPr>
              <w:t>IR</w:t>
            </w:r>
            <w:r w:rsidR="00003A4C">
              <w:rPr>
                <w:rFonts w:hint="cs"/>
                <w:rtl/>
              </w:rPr>
              <w:t xml:space="preserve"> </w:t>
            </w:r>
            <w:r w:rsidR="001759D1" w:rsidRPr="00D07BBB">
              <w:rPr>
                <w:rFonts w:hint="cs"/>
                <w:rtl/>
              </w:rPr>
              <w:t>اقدام نماید.</w:t>
            </w:r>
          </w:p>
          <w:p w:rsidR="006C3979" w:rsidRDefault="006478D3" w:rsidP="006C3979">
            <w:pPr>
              <w:pStyle w:val="Normal1"/>
            </w:pPr>
            <w:r>
              <w:rPr>
                <w:rFonts w:hint="cs"/>
              </w:rPr>
              <w:sym w:font="Wingdings 2" w:char="F097"/>
            </w:r>
            <w:r w:rsidR="000F4C94">
              <w:t xml:space="preserve">  </w:t>
            </w:r>
            <w:r>
              <w:rPr>
                <w:rFonts w:hint="cs"/>
                <w:rtl/>
              </w:rPr>
              <w:t xml:space="preserve"> </w:t>
            </w:r>
            <w:r w:rsidR="001759D1" w:rsidRPr="00D07BBB">
              <w:rPr>
                <w:rFonts w:hint="cs"/>
                <w:rtl/>
              </w:rPr>
              <w:t>بهره بردار متعهد میگردد در صورت تغی</w:t>
            </w:r>
            <w:r w:rsidR="0014075C">
              <w:rPr>
                <w:rFonts w:hint="cs"/>
                <w:rtl/>
              </w:rPr>
              <w:t>ي</w:t>
            </w:r>
            <w:r w:rsidR="001759D1" w:rsidRPr="00D07BBB">
              <w:rPr>
                <w:rFonts w:hint="cs"/>
                <w:rtl/>
              </w:rPr>
              <w:t xml:space="preserve">ر </w:t>
            </w:r>
            <w:r w:rsidR="00720938" w:rsidRPr="00D07BBB">
              <w:rPr>
                <w:rFonts w:hint="cs"/>
                <w:rtl/>
              </w:rPr>
              <w:t>محل</w:t>
            </w:r>
            <w:r w:rsidR="001759D1" w:rsidRPr="00D07BBB">
              <w:rPr>
                <w:rFonts w:hint="cs"/>
                <w:rtl/>
              </w:rPr>
              <w:t xml:space="preserve"> و</w:t>
            </w:r>
            <w:r w:rsidR="00BA6952">
              <w:rPr>
                <w:rFonts w:hint="cs"/>
                <w:rtl/>
              </w:rPr>
              <w:t xml:space="preserve"> </w:t>
            </w:r>
            <w:r w:rsidR="001759D1" w:rsidRPr="00D07BBB">
              <w:rPr>
                <w:rFonts w:hint="cs"/>
                <w:rtl/>
              </w:rPr>
              <w:t xml:space="preserve">یا جابجایی حداقل 10 روز قبل، مراتب را </w:t>
            </w:r>
            <w:r w:rsidR="00003A4C">
              <w:rPr>
                <w:rFonts w:cs="Calibri" w:hint="cs"/>
                <w:rtl/>
              </w:rPr>
              <w:t>"</w:t>
            </w:r>
            <w:r w:rsidR="001759D1" w:rsidRPr="00D07BBB">
              <w:rPr>
                <w:rFonts w:hint="cs"/>
                <w:rtl/>
              </w:rPr>
              <w:t>کتبا" به اداره امور مشترکین اعلام نماید.</w:t>
            </w:r>
          </w:p>
          <w:p w:rsidR="00B26D4B" w:rsidRPr="006C10A7" w:rsidRDefault="00B26D4B" w:rsidP="009E52EF">
            <w:pPr>
              <w:pStyle w:val="Normal1"/>
              <w:rPr>
                <w:rtl/>
              </w:rPr>
            </w:pPr>
          </w:p>
        </w:tc>
      </w:tr>
      <w:tr w:rsidR="00D65E9F" w:rsidRPr="00D07BBB" w:rsidTr="009E52EF">
        <w:trPr>
          <w:trHeight w:val="3074"/>
        </w:trPr>
        <w:tc>
          <w:tcPr>
            <w:tcW w:w="5000" w:type="pct"/>
          </w:tcPr>
          <w:p w:rsidR="00E02702" w:rsidRPr="00FF7400" w:rsidRDefault="005244F0" w:rsidP="009E52EF">
            <w:pPr>
              <w:pStyle w:val="Normal1"/>
              <w:rPr>
                <w:sz w:val="20"/>
                <w:szCs w:val="20"/>
                <w:rtl/>
              </w:rPr>
            </w:pPr>
            <w:r w:rsidRPr="005E3E11">
              <w:rPr>
                <w:rFonts w:hint="cs"/>
                <w:rtl/>
              </w:rPr>
              <w:t xml:space="preserve">رياست محترم </w:t>
            </w:r>
            <w:r w:rsidR="003F01B8">
              <w:rPr>
                <w:rFonts w:hint="cs"/>
                <w:rtl/>
              </w:rPr>
              <w:t xml:space="preserve">گروه خدمات </w:t>
            </w:r>
            <w:r w:rsidR="00101A95">
              <w:rPr>
                <w:rFonts w:hint="cs"/>
                <w:rtl/>
              </w:rPr>
              <w:t>بازرگاني</w:t>
            </w:r>
            <w:r w:rsidR="00B43036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B43036" w:rsidRPr="000740CF">
              <w:rPr>
                <w:rFonts w:hint="cs"/>
                <w:rtl/>
              </w:rPr>
              <w:t>و امور مشتركين</w:t>
            </w:r>
          </w:p>
          <w:p w:rsidR="005244F0" w:rsidRDefault="00C740C3" w:rsidP="009E52EF">
            <w:pPr>
              <w:pStyle w:val="Normal1"/>
              <w:rPr>
                <w:rtl/>
              </w:rPr>
            </w:pPr>
            <w:r>
              <w:rPr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42.4pt;margin-top:71pt;width:91pt;height:57pt;z-index:251658240" filled="f" stroked="f">
                  <v:textbox style="mso-next-textbox:#_x0000_s1026;mso-rotate-with-shape:t">
                    <w:txbxContent>
                      <w:p w:rsidR="00003A4C" w:rsidRPr="00003A4C" w:rsidRDefault="00003A4C">
                        <w:pPr>
                          <w:rPr>
                            <w:rFonts w:cs="B Nazanin"/>
                            <w:sz w:val="24"/>
                            <w:szCs w:val="22"/>
                            <w:rtl/>
                            <w:lang w:bidi="fa-IR"/>
                          </w:rPr>
                        </w:pPr>
                        <w:r w:rsidRPr="00003A4C">
                          <w:rPr>
                            <w:rFonts w:cs="B Nazanin" w:hint="cs"/>
                            <w:sz w:val="24"/>
                            <w:szCs w:val="22"/>
                            <w:rtl/>
                            <w:lang w:bidi="fa-IR"/>
                          </w:rPr>
                          <w:t>کد اقتصادی:</w:t>
                        </w:r>
                      </w:p>
                      <w:p w:rsidR="00003A4C" w:rsidRDefault="00003A4C">
                        <w:pPr>
                          <w:rPr>
                            <w:rFonts w:cs="B Nazanin"/>
                            <w:sz w:val="24"/>
                            <w:szCs w:val="22"/>
                            <w:rtl/>
                            <w:lang w:bidi="fa-IR"/>
                          </w:rPr>
                        </w:pPr>
                        <w:r w:rsidRPr="00003A4C">
                          <w:rPr>
                            <w:rFonts w:cs="B Nazanin" w:hint="cs"/>
                            <w:sz w:val="24"/>
                            <w:szCs w:val="22"/>
                            <w:rtl/>
                            <w:lang w:bidi="fa-IR"/>
                          </w:rPr>
                          <w:t>شناسه ملی:</w:t>
                        </w:r>
                      </w:p>
                      <w:p w:rsidR="00003A4C" w:rsidRPr="00003A4C" w:rsidRDefault="00003A4C" w:rsidP="00003A4C">
                        <w:pPr>
                          <w:rPr>
                            <w:rFonts w:cs="B Nazanin"/>
                            <w:sz w:val="24"/>
                            <w:szCs w:val="22"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2"/>
                            <w:rtl/>
                            <w:lang w:bidi="fa-IR"/>
                          </w:rPr>
                          <w:t>شماره ثبت:</w:t>
                        </w:r>
                      </w:p>
                    </w:txbxContent>
                  </v:textbox>
                </v:shape>
              </w:pict>
            </w:r>
            <w:r w:rsidR="005244F0" w:rsidRPr="00C0536D">
              <w:rPr>
                <w:rFonts w:hint="cs"/>
                <w:rtl/>
              </w:rPr>
              <w:t>بدينو</w:t>
            </w:r>
            <w:r w:rsidR="000E4C72">
              <w:rPr>
                <w:rFonts w:hint="cs"/>
                <w:rtl/>
              </w:rPr>
              <w:t>س</w:t>
            </w:r>
            <w:r w:rsidR="005244F0" w:rsidRPr="00C0536D">
              <w:rPr>
                <w:rFonts w:hint="cs"/>
                <w:rtl/>
              </w:rPr>
              <w:t>يله</w:t>
            </w:r>
            <w:r w:rsidR="005244F0" w:rsidRPr="00C0536D">
              <w:rPr>
                <w:rFonts w:hint="cs"/>
                <w:b/>
                <w:bCs/>
                <w:rtl/>
              </w:rPr>
              <w:t xml:space="preserve"> </w:t>
            </w:r>
            <w:r w:rsidR="00003A4C">
              <w:rPr>
                <w:rFonts w:hint="cs"/>
                <w:rtl/>
              </w:rPr>
              <w:t>شرکت</w:t>
            </w:r>
            <w:r w:rsidR="005244F0">
              <w:rPr>
                <w:rFonts w:hint="cs"/>
                <w:rtl/>
                <w:lang w:bidi="fa-IR"/>
              </w:rPr>
              <w:t>: .</w:t>
            </w:r>
            <w:r w:rsidR="005244F0" w:rsidRPr="00C0536D">
              <w:rPr>
                <w:rFonts w:hint="cs"/>
                <w:rtl/>
                <w:lang w:bidi="fa-IR"/>
              </w:rPr>
              <w:t>.......</w:t>
            </w:r>
            <w:r w:rsidR="005244F0">
              <w:rPr>
                <w:rFonts w:hint="cs"/>
                <w:rtl/>
                <w:lang w:bidi="fa-IR"/>
              </w:rPr>
              <w:t>........................................</w:t>
            </w:r>
            <w:r w:rsidR="000860C4">
              <w:rPr>
                <w:rFonts w:hint="cs"/>
                <w:rtl/>
                <w:lang w:bidi="fa-IR"/>
              </w:rPr>
              <w:t>........</w:t>
            </w:r>
            <w:r w:rsidR="005244F0">
              <w:rPr>
                <w:rFonts w:hint="cs"/>
                <w:rtl/>
                <w:lang w:bidi="fa-IR"/>
              </w:rPr>
              <w:t>.....</w:t>
            </w:r>
            <w:r w:rsidR="00E02702">
              <w:rPr>
                <w:rFonts w:hint="cs"/>
                <w:rtl/>
                <w:lang w:bidi="fa-IR"/>
              </w:rPr>
              <w:t>.</w:t>
            </w:r>
            <w:r w:rsidR="00213272">
              <w:rPr>
                <w:rFonts w:hint="cs"/>
                <w:rtl/>
                <w:lang w:bidi="fa-IR"/>
              </w:rPr>
              <w:t xml:space="preserve">................. </w:t>
            </w:r>
            <w:r w:rsidR="005244F0">
              <w:rPr>
                <w:rFonts w:hint="cs"/>
                <w:rtl/>
              </w:rPr>
              <w:t>آدرس:</w:t>
            </w:r>
            <w:r w:rsidR="005244F0">
              <w:rPr>
                <w:rFonts w:hint="cs"/>
                <w:rtl/>
                <w:lang w:bidi="fa-IR"/>
              </w:rPr>
              <w:t xml:space="preserve"> </w:t>
            </w:r>
            <w:r w:rsidR="005244F0" w:rsidRPr="00C0536D">
              <w:rPr>
                <w:rFonts w:hint="cs"/>
                <w:rtl/>
                <w:lang w:bidi="fa-IR"/>
              </w:rPr>
              <w:t>.....</w:t>
            </w:r>
            <w:r w:rsidR="00E02702">
              <w:rPr>
                <w:rFonts w:hint="cs"/>
                <w:rtl/>
                <w:lang w:bidi="fa-IR"/>
              </w:rPr>
              <w:t>..</w:t>
            </w:r>
            <w:r w:rsidR="005244F0" w:rsidRPr="00C0536D">
              <w:rPr>
                <w:rFonts w:hint="cs"/>
                <w:rtl/>
                <w:lang w:bidi="fa-IR"/>
              </w:rPr>
              <w:t>........</w:t>
            </w:r>
            <w:r w:rsidR="005244F0">
              <w:rPr>
                <w:rFonts w:hint="cs"/>
                <w:rtl/>
                <w:lang w:bidi="fa-IR"/>
              </w:rPr>
              <w:t>...</w:t>
            </w:r>
            <w:r w:rsidR="00E02702">
              <w:rPr>
                <w:rFonts w:hint="cs"/>
                <w:rtl/>
                <w:lang w:bidi="fa-IR"/>
              </w:rPr>
              <w:t>.........</w:t>
            </w:r>
            <w:r w:rsidR="005244F0">
              <w:rPr>
                <w:rFonts w:hint="cs"/>
                <w:rtl/>
                <w:lang w:bidi="fa-IR"/>
              </w:rPr>
              <w:t>.......................</w:t>
            </w:r>
            <w:r w:rsidR="005244F0" w:rsidRPr="00C0536D">
              <w:rPr>
                <w:rFonts w:hint="cs"/>
                <w:rtl/>
                <w:lang w:bidi="fa-IR"/>
              </w:rPr>
              <w:t>...............</w:t>
            </w:r>
            <w:r w:rsidR="005244F0">
              <w:rPr>
                <w:rFonts w:hint="cs"/>
                <w:rtl/>
                <w:lang w:bidi="fa-IR"/>
              </w:rPr>
              <w:t>...........................</w:t>
            </w:r>
            <w:r w:rsidR="005244F0" w:rsidRPr="00C0536D">
              <w:rPr>
                <w:rFonts w:hint="cs"/>
                <w:rtl/>
                <w:lang w:bidi="fa-IR"/>
              </w:rPr>
              <w:t>..........................................</w:t>
            </w:r>
            <w:r w:rsidR="005244F0">
              <w:rPr>
                <w:rFonts w:hint="cs"/>
                <w:rtl/>
                <w:lang w:bidi="fa-IR"/>
              </w:rPr>
              <w:t>..............</w:t>
            </w:r>
            <w:r w:rsidR="005244F0" w:rsidRPr="00C0536D">
              <w:rPr>
                <w:rFonts w:hint="cs"/>
                <w:rtl/>
                <w:lang w:bidi="fa-IR"/>
              </w:rPr>
              <w:t>.</w:t>
            </w:r>
            <w:r w:rsidR="005244F0" w:rsidRPr="00C0536D">
              <w:rPr>
                <w:rtl/>
                <w:lang w:bidi="fa-IR"/>
              </w:rPr>
              <w:br/>
            </w:r>
            <w:r w:rsidR="005244F0" w:rsidRPr="00C0536D">
              <w:rPr>
                <w:rFonts w:hint="cs"/>
                <w:rtl/>
              </w:rPr>
              <w:t xml:space="preserve">تلفن ثابت: </w:t>
            </w:r>
            <w:r w:rsidR="005244F0" w:rsidRPr="00C0536D">
              <w:rPr>
                <w:rFonts w:hint="cs"/>
                <w:rtl/>
                <w:lang w:bidi="fa-IR"/>
              </w:rPr>
              <w:t>......................</w:t>
            </w:r>
            <w:r w:rsidR="005244F0">
              <w:rPr>
                <w:rFonts w:hint="cs"/>
                <w:rtl/>
                <w:lang w:bidi="fa-IR"/>
              </w:rPr>
              <w:t>.</w:t>
            </w:r>
            <w:r w:rsidR="005244F0" w:rsidRPr="00C0536D">
              <w:rPr>
                <w:rFonts w:hint="cs"/>
                <w:rtl/>
                <w:lang w:bidi="fa-IR"/>
              </w:rPr>
              <w:t>...........</w:t>
            </w:r>
            <w:r w:rsidR="005244F0">
              <w:rPr>
                <w:rFonts w:hint="cs"/>
                <w:rtl/>
                <w:lang w:bidi="fa-IR"/>
              </w:rPr>
              <w:t>...</w:t>
            </w:r>
            <w:r w:rsidR="005244F0" w:rsidRPr="00C0536D">
              <w:rPr>
                <w:rFonts w:hint="cs"/>
                <w:rtl/>
                <w:lang w:bidi="fa-IR"/>
              </w:rPr>
              <w:t>.......</w:t>
            </w:r>
            <w:r w:rsidR="00213272">
              <w:rPr>
                <w:rFonts w:hint="cs"/>
                <w:rtl/>
                <w:lang w:bidi="fa-IR"/>
              </w:rPr>
              <w:t xml:space="preserve"> </w:t>
            </w:r>
            <w:r w:rsidR="005244F0" w:rsidRPr="00C0536D">
              <w:rPr>
                <w:rFonts w:hint="cs"/>
                <w:rtl/>
              </w:rPr>
              <w:t xml:space="preserve">فاکس: </w:t>
            </w:r>
            <w:r w:rsidR="005244F0" w:rsidRPr="00C0536D">
              <w:rPr>
                <w:rFonts w:hint="cs"/>
                <w:rtl/>
                <w:lang w:bidi="fa-IR"/>
              </w:rPr>
              <w:t>.......</w:t>
            </w:r>
            <w:r w:rsidR="005244F0">
              <w:rPr>
                <w:rFonts w:hint="cs"/>
                <w:rtl/>
                <w:lang w:bidi="fa-IR"/>
              </w:rPr>
              <w:t>.........</w:t>
            </w:r>
            <w:r w:rsidR="000860C4">
              <w:rPr>
                <w:rFonts w:hint="cs"/>
                <w:rtl/>
                <w:lang w:bidi="fa-IR"/>
              </w:rPr>
              <w:t>.................</w:t>
            </w:r>
            <w:r w:rsidR="005244F0">
              <w:rPr>
                <w:rFonts w:hint="cs"/>
                <w:rtl/>
                <w:lang w:bidi="fa-IR"/>
              </w:rPr>
              <w:t>.....................</w:t>
            </w:r>
            <w:r w:rsidR="005244F0" w:rsidRPr="00C0536D">
              <w:rPr>
                <w:rFonts w:hint="cs"/>
                <w:rtl/>
                <w:lang w:bidi="fa-IR"/>
              </w:rPr>
              <w:t>.....................</w:t>
            </w:r>
            <w:r w:rsidR="00213272">
              <w:rPr>
                <w:rFonts w:hint="cs"/>
                <w:rtl/>
                <w:lang w:bidi="fa-IR"/>
              </w:rPr>
              <w:t xml:space="preserve"> </w:t>
            </w:r>
            <w:r w:rsidR="005244F0" w:rsidRPr="006B2679">
              <w:rPr>
                <w:rFonts w:hint="cs"/>
                <w:rtl/>
              </w:rPr>
              <w:t>با اطلاع كامل از شرايط و تعهدات متقاضي به شرح جدول فوق</w:t>
            </w:r>
            <w:r w:rsidR="005244F0">
              <w:rPr>
                <w:rFonts w:hint="cs"/>
                <w:rtl/>
              </w:rPr>
              <w:t xml:space="preserve"> ضمن معرفي</w:t>
            </w:r>
            <w:r w:rsidR="00E02702">
              <w:rPr>
                <w:rFonts w:hint="cs"/>
                <w:rtl/>
              </w:rPr>
              <w:t xml:space="preserve">   </w:t>
            </w:r>
            <w:r w:rsidR="005244F0">
              <w:rPr>
                <w:rFonts w:hint="cs"/>
                <w:rtl/>
              </w:rPr>
              <w:t xml:space="preserve"> آقا/خانم : ................................</w:t>
            </w:r>
            <w:r w:rsidR="00213272">
              <w:rPr>
                <w:rFonts w:hint="cs"/>
                <w:rtl/>
              </w:rPr>
              <w:t xml:space="preserve"> </w:t>
            </w:r>
            <w:r w:rsidR="005244F0">
              <w:rPr>
                <w:rFonts w:hint="cs"/>
                <w:rtl/>
              </w:rPr>
              <w:t>با شماره تماس : .........................................</w:t>
            </w:r>
            <w:r w:rsidR="00213272">
              <w:rPr>
                <w:rFonts w:hint="cs"/>
                <w:rtl/>
              </w:rPr>
              <w:t xml:space="preserve"> </w:t>
            </w:r>
            <w:r w:rsidR="005244F0">
              <w:rPr>
                <w:rFonts w:hint="cs"/>
                <w:rtl/>
              </w:rPr>
              <w:t xml:space="preserve">بعنوان نماينده شركت جهت هرگونه همكاري لازم، </w:t>
            </w:r>
            <w:r w:rsidR="005244F0" w:rsidRPr="006B2679">
              <w:rPr>
                <w:rFonts w:hint="cs"/>
                <w:rtl/>
              </w:rPr>
              <w:t xml:space="preserve">تقاضاي دريافت تسهيلات </w:t>
            </w:r>
            <w:r w:rsidR="00C016F9">
              <w:rPr>
                <w:rFonts w:hint="cs"/>
                <w:rtl/>
              </w:rPr>
              <w:t xml:space="preserve">رفاهی و </w:t>
            </w:r>
            <w:r w:rsidR="005244F0" w:rsidRPr="006B2679">
              <w:rPr>
                <w:rFonts w:hint="cs"/>
                <w:rtl/>
              </w:rPr>
              <w:t>ارتباطي را دارد.</w:t>
            </w:r>
          </w:p>
          <w:p w:rsidR="00FF7400" w:rsidRPr="002E4E21" w:rsidRDefault="00FF7400" w:rsidP="009E52EF">
            <w:pPr>
              <w:pStyle w:val="Normal1"/>
              <w:rPr>
                <w:rtl/>
              </w:rPr>
            </w:pPr>
          </w:p>
          <w:p w:rsidR="005244F0" w:rsidRPr="000646F3" w:rsidRDefault="009E52EF" w:rsidP="009E52EF">
            <w:pPr>
              <w:ind w:left="1" w:firstLine="1"/>
              <w:jc w:val="center"/>
              <w:rPr>
                <w:lang w:bidi="fa-IR"/>
              </w:rPr>
            </w:pPr>
            <w:r>
              <w:rPr>
                <w:rFonts w:cs="B Titr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="005244F0" w:rsidRPr="006C68F2">
              <w:rPr>
                <w:rFonts w:cs="B Titr" w:hint="cs"/>
                <w:sz w:val="20"/>
                <w:szCs w:val="20"/>
                <w:rtl/>
              </w:rPr>
              <w:t>تاریخ، مهر وامضاء شرکت</w:t>
            </w:r>
          </w:p>
          <w:p w:rsidR="00D65E9F" w:rsidRPr="00BD6B69" w:rsidRDefault="00D65E9F" w:rsidP="009E52EF">
            <w:pPr>
              <w:pStyle w:val="Normal1"/>
              <w:rPr>
                <w:rtl/>
              </w:rPr>
            </w:pPr>
          </w:p>
        </w:tc>
      </w:tr>
    </w:tbl>
    <w:p w:rsidR="00820DF9" w:rsidRPr="00D07BBB" w:rsidRDefault="00820DF9" w:rsidP="005A23F2">
      <w:pPr>
        <w:rPr>
          <w:rFonts w:cs="B Nazanin"/>
          <w:sz w:val="24"/>
          <w:szCs w:val="24"/>
          <w:lang w:bidi="fa-IR"/>
        </w:rPr>
      </w:pPr>
    </w:p>
    <w:sectPr w:rsidR="00820DF9" w:rsidRPr="00D07BBB" w:rsidSect="00131582">
      <w:headerReference w:type="first" r:id="rId8"/>
      <w:endnotePr>
        <w:numFmt w:val="lowerLetter"/>
      </w:endnotePr>
      <w:pgSz w:w="11907" w:h="16840" w:code="9"/>
      <w:pgMar w:top="426" w:right="1440" w:bottom="567" w:left="1440" w:header="0" w:footer="0" w:gutter="0"/>
      <w:pgNumType w:start="0"/>
      <w:cols w:space="720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0C3" w:rsidRDefault="00C740C3">
      <w:r>
        <w:separator/>
      </w:r>
    </w:p>
  </w:endnote>
  <w:endnote w:type="continuationSeparator" w:id="0">
    <w:p w:rsidR="00C740C3" w:rsidRDefault="00C7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0C3" w:rsidRDefault="00C740C3">
      <w:r>
        <w:separator/>
      </w:r>
    </w:p>
  </w:footnote>
  <w:footnote w:type="continuationSeparator" w:id="0">
    <w:p w:rsidR="00C740C3" w:rsidRDefault="00C7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3569"/>
      <w:gridCol w:w="3568"/>
      <w:gridCol w:w="2106"/>
    </w:tblGrid>
    <w:tr w:rsidR="000646F3" w:rsidTr="00111682">
      <w:trPr>
        <w:trHeight w:val="1273"/>
      </w:trPr>
      <w:tc>
        <w:tcPr>
          <w:tcW w:w="1931" w:type="pct"/>
          <w:vAlign w:val="center"/>
        </w:tcPr>
        <w:p w:rsidR="000646F3" w:rsidRDefault="000646F3" w:rsidP="00111682">
          <w:pPr>
            <w:pStyle w:val="Header"/>
            <w:jc w:val="center"/>
            <w:rPr>
              <w:rtl/>
            </w:rPr>
          </w:pPr>
          <w:r>
            <w:rPr>
              <w:rtl/>
            </w:rPr>
            <w:drawing>
              <wp:inline distT="0" distB="0" distL="0" distR="0">
                <wp:extent cx="1972247" cy="393383"/>
                <wp:effectExtent l="19050" t="0" r="8953" b="0"/>
                <wp:docPr id="1" name="Picture 0" descr="ARM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RM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2247" cy="393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0" w:type="pct"/>
          <w:vAlign w:val="center"/>
        </w:tcPr>
        <w:p w:rsidR="000646F3" w:rsidRDefault="000646F3" w:rsidP="009E52EF">
          <w:pPr>
            <w:pStyle w:val="Normal1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>فرم</w:t>
          </w:r>
        </w:p>
      </w:tc>
      <w:tc>
        <w:tcPr>
          <w:tcW w:w="1139" w:type="pct"/>
          <w:vAlign w:val="center"/>
        </w:tcPr>
        <w:p w:rsidR="000646F3" w:rsidRPr="00836FCE" w:rsidRDefault="000646F3" w:rsidP="009E52EF">
          <w:pPr>
            <w:pStyle w:val="Normal1"/>
            <w:rPr>
              <w:lang w:bidi="fa-IR"/>
            </w:rPr>
          </w:pPr>
          <w:r w:rsidRPr="00836FCE">
            <w:rPr>
              <w:rFonts w:hint="cs"/>
              <w:rtl/>
              <w:lang w:bidi="fa-IR"/>
            </w:rPr>
            <w:t xml:space="preserve">شماره سند: </w:t>
          </w:r>
          <w:r w:rsidR="000A342B">
            <w:rPr>
              <w:lang w:bidi="fa-IR"/>
            </w:rPr>
            <w:t>FR</w:t>
          </w:r>
          <w:r w:rsidRPr="00836FCE">
            <w:rPr>
              <w:lang w:bidi="fa-IR"/>
            </w:rPr>
            <w:t>-   -</w:t>
          </w:r>
        </w:p>
        <w:p w:rsidR="000646F3" w:rsidRPr="00836FCE" w:rsidRDefault="000646F3" w:rsidP="009E52EF">
          <w:pPr>
            <w:pStyle w:val="Normal1"/>
            <w:rPr>
              <w:rtl/>
              <w:lang w:bidi="fa-IR"/>
            </w:rPr>
          </w:pPr>
          <w:r w:rsidRPr="00836FCE">
            <w:rPr>
              <w:rFonts w:hint="cs"/>
              <w:rtl/>
              <w:lang w:bidi="fa-IR"/>
            </w:rPr>
            <w:t>ویرایش:</w:t>
          </w:r>
        </w:p>
        <w:p w:rsidR="000646F3" w:rsidRDefault="000646F3" w:rsidP="009E52EF">
          <w:pPr>
            <w:pStyle w:val="Normal1"/>
            <w:rPr>
              <w:rtl/>
              <w:lang w:bidi="fa-IR"/>
            </w:rPr>
          </w:pPr>
          <w:r w:rsidRPr="00836FCE">
            <w:rPr>
              <w:rFonts w:hint="cs"/>
              <w:rtl/>
              <w:lang w:bidi="fa-IR"/>
            </w:rPr>
            <w:t>صفحه: از</w:t>
          </w:r>
        </w:p>
      </w:tc>
    </w:tr>
  </w:tbl>
  <w:p w:rsidR="000646F3" w:rsidRDefault="000646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0"/>
  <w:drawingGridHorizontalSpacing w:val="301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720938"/>
    <w:rsid w:val="000001A9"/>
    <w:rsid w:val="00003567"/>
    <w:rsid w:val="00003A4C"/>
    <w:rsid w:val="00004439"/>
    <w:rsid w:val="00004BC1"/>
    <w:rsid w:val="00005F79"/>
    <w:rsid w:val="00013EBE"/>
    <w:rsid w:val="000152B0"/>
    <w:rsid w:val="00016B38"/>
    <w:rsid w:val="000226FD"/>
    <w:rsid w:val="000245FB"/>
    <w:rsid w:val="00024651"/>
    <w:rsid w:val="0002525E"/>
    <w:rsid w:val="000255F3"/>
    <w:rsid w:val="00026500"/>
    <w:rsid w:val="000271E7"/>
    <w:rsid w:val="000379F2"/>
    <w:rsid w:val="000418E6"/>
    <w:rsid w:val="00041DA5"/>
    <w:rsid w:val="00043191"/>
    <w:rsid w:val="00043425"/>
    <w:rsid w:val="00052F3F"/>
    <w:rsid w:val="00057E04"/>
    <w:rsid w:val="00060E2C"/>
    <w:rsid w:val="0006131A"/>
    <w:rsid w:val="000646F3"/>
    <w:rsid w:val="00064761"/>
    <w:rsid w:val="00067D74"/>
    <w:rsid w:val="000706C4"/>
    <w:rsid w:val="000722BE"/>
    <w:rsid w:val="000740CF"/>
    <w:rsid w:val="00076A65"/>
    <w:rsid w:val="00083376"/>
    <w:rsid w:val="0008538B"/>
    <w:rsid w:val="000860C4"/>
    <w:rsid w:val="00086470"/>
    <w:rsid w:val="00086717"/>
    <w:rsid w:val="00087DC7"/>
    <w:rsid w:val="000901D5"/>
    <w:rsid w:val="00091025"/>
    <w:rsid w:val="00091309"/>
    <w:rsid w:val="00092868"/>
    <w:rsid w:val="00093512"/>
    <w:rsid w:val="000A0A48"/>
    <w:rsid w:val="000A0FEF"/>
    <w:rsid w:val="000A1E11"/>
    <w:rsid w:val="000A342B"/>
    <w:rsid w:val="000A4CFE"/>
    <w:rsid w:val="000A4E0E"/>
    <w:rsid w:val="000A5B8B"/>
    <w:rsid w:val="000B3C86"/>
    <w:rsid w:val="000B3E31"/>
    <w:rsid w:val="000B5B45"/>
    <w:rsid w:val="000C3C60"/>
    <w:rsid w:val="000D005A"/>
    <w:rsid w:val="000E017C"/>
    <w:rsid w:val="000E0226"/>
    <w:rsid w:val="000E2F1C"/>
    <w:rsid w:val="000E4C72"/>
    <w:rsid w:val="000E6229"/>
    <w:rsid w:val="000E7B26"/>
    <w:rsid w:val="000F103B"/>
    <w:rsid w:val="000F1283"/>
    <w:rsid w:val="000F2CB0"/>
    <w:rsid w:val="000F4C94"/>
    <w:rsid w:val="000F5B11"/>
    <w:rsid w:val="00101A95"/>
    <w:rsid w:val="00106F0F"/>
    <w:rsid w:val="00111D81"/>
    <w:rsid w:val="00114073"/>
    <w:rsid w:val="00115587"/>
    <w:rsid w:val="001168D2"/>
    <w:rsid w:val="0012039D"/>
    <w:rsid w:val="00120ADB"/>
    <w:rsid w:val="00121D62"/>
    <w:rsid w:val="00124CCA"/>
    <w:rsid w:val="00124FC2"/>
    <w:rsid w:val="00127699"/>
    <w:rsid w:val="00131582"/>
    <w:rsid w:val="001326AF"/>
    <w:rsid w:val="0014075C"/>
    <w:rsid w:val="00142D5E"/>
    <w:rsid w:val="0014668A"/>
    <w:rsid w:val="001506AC"/>
    <w:rsid w:val="001536E3"/>
    <w:rsid w:val="0015682B"/>
    <w:rsid w:val="00156A32"/>
    <w:rsid w:val="00160BD7"/>
    <w:rsid w:val="00160E83"/>
    <w:rsid w:val="00161502"/>
    <w:rsid w:val="00162DD1"/>
    <w:rsid w:val="00166D85"/>
    <w:rsid w:val="001675F6"/>
    <w:rsid w:val="00167645"/>
    <w:rsid w:val="00167767"/>
    <w:rsid w:val="001759D1"/>
    <w:rsid w:val="00180D5F"/>
    <w:rsid w:val="00180FA0"/>
    <w:rsid w:val="00181144"/>
    <w:rsid w:val="00181693"/>
    <w:rsid w:val="00182ABB"/>
    <w:rsid w:val="0018396A"/>
    <w:rsid w:val="001847FA"/>
    <w:rsid w:val="0018514B"/>
    <w:rsid w:val="001869B1"/>
    <w:rsid w:val="001876CB"/>
    <w:rsid w:val="00187C67"/>
    <w:rsid w:val="001920CD"/>
    <w:rsid w:val="001941C7"/>
    <w:rsid w:val="00194757"/>
    <w:rsid w:val="0019614F"/>
    <w:rsid w:val="00196EA1"/>
    <w:rsid w:val="001A12C0"/>
    <w:rsid w:val="001A4416"/>
    <w:rsid w:val="001A6F9D"/>
    <w:rsid w:val="001B313A"/>
    <w:rsid w:val="001B3343"/>
    <w:rsid w:val="001B361B"/>
    <w:rsid w:val="001B5DD3"/>
    <w:rsid w:val="001B64D1"/>
    <w:rsid w:val="001B6538"/>
    <w:rsid w:val="001B7845"/>
    <w:rsid w:val="001B7F47"/>
    <w:rsid w:val="001C55BD"/>
    <w:rsid w:val="001C6E8F"/>
    <w:rsid w:val="001C73E0"/>
    <w:rsid w:val="001D2FB9"/>
    <w:rsid w:val="001D3EF9"/>
    <w:rsid w:val="001D590D"/>
    <w:rsid w:val="001E1340"/>
    <w:rsid w:val="001E250E"/>
    <w:rsid w:val="001E44C6"/>
    <w:rsid w:val="001F2093"/>
    <w:rsid w:val="001F2A88"/>
    <w:rsid w:val="001F3AE8"/>
    <w:rsid w:val="001F4CDA"/>
    <w:rsid w:val="00203F5C"/>
    <w:rsid w:val="002040D5"/>
    <w:rsid w:val="002116EC"/>
    <w:rsid w:val="00213272"/>
    <w:rsid w:val="00216E95"/>
    <w:rsid w:val="0022071B"/>
    <w:rsid w:val="002207C5"/>
    <w:rsid w:val="00222EDD"/>
    <w:rsid w:val="002230CC"/>
    <w:rsid w:val="0022311F"/>
    <w:rsid w:val="00223659"/>
    <w:rsid w:val="00224ED6"/>
    <w:rsid w:val="00226D73"/>
    <w:rsid w:val="00226D8C"/>
    <w:rsid w:val="00226DCC"/>
    <w:rsid w:val="0022769F"/>
    <w:rsid w:val="002316A2"/>
    <w:rsid w:val="00234237"/>
    <w:rsid w:val="00234BD7"/>
    <w:rsid w:val="00236C40"/>
    <w:rsid w:val="0024063C"/>
    <w:rsid w:val="002423C0"/>
    <w:rsid w:val="00242808"/>
    <w:rsid w:val="00244CB2"/>
    <w:rsid w:val="002455A1"/>
    <w:rsid w:val="00246BCE"/>
    <w:rsid w:val="00250A2B"/>
    <w:rsid w:val="00251142"/>
    <w:rsid w:val="0025174E"/>
    <w:rsid w:val="00254B44"/>
    <w:rsid w:val="00261492"/>
    <w:rsid w:val="00261B44"/>
    <w:rsid w:val="0026653C"/>
    <w:rsid w:val="00277F72"/>
    <w:rsid w:val="002838F8"/>
    <w:rsid w:val="002914FC"/>
    <w:rsid w:val="00293A10"/>
    <w:rsid w:val="002957BD"/>
    <w:rsid w:val="00295CDD"/>
    <w:rsid w:val="002A1DF4"/>
    <w:rsid w:val="002A638D"/>
    <w:rsid w:val="002A69FC"/>
    <w:rsid w:val="002B23F0"/>
    <w:rsid w:val="002C24CB"/>
    <w:rsid w:val="002C2DA3"/>
    <w:rsid w:val="002C46EE"/>
    <w:rsid w:val="002C542E"/>
    <w:rsid w:val="002D08A7"/>
    <w:rsid w:val="002E0AB3"/>
    <w:rsid w:val="002E1990"/>
    <w:rsid w:val="002E4E21"/>
    <w:rsid w:val="002F02E5"/>
    <w:rsid w:val="002F2C68"/>
    <w:rsid w:val="00306F4D"/>
    <w:rsid w:val="00311E9B"/>
    <w:rsid w:val="00314815"/>
    <w:rsid w:val="00316486"/>
    <w:rsid w:val="00320F36"/>
    <w:rsid w:val="00323B29"/>
    <w:rsid w:val="00324808"/>
    <w:rsid w:val="00326B7E"/>
    <w:rsid w:val="003276B0"/>
    <w:rsid w:val="00331BE3"/>
    <w:rsid w:val="0033239B"/>
    <w:rsid w:val="00332C74"/>
    <w:rsid w:val="003333D3"/>
    <w:rsid w:val="00343221"/>
    <w:rsid w:val="003444CA"/>
    <w:rsid w:val="003466A3"/>
    <w:rsid w:val="0035191E"/>
    <w:rsid w:val="003608A9"/>
    <w:rsid w:val="00361A0F"/>
    <w:rsid w:val="003648BC"/>
    <w:rsid w:val="00365660"/>
    <w:rsid w:val="00365EA7"/>
    <w:rsid w:val="003660A6"/>
    <w:rsid w:val="0036659A"/>
    <w:rsid w:val="00367D7D"/>
    <w:rsid w:val="003703BB"/>
    <w:rsid w:val="003751FD"/>
    <w:rsid w:val="0037639D"/>
    <w:rsid w:val="00377C75"/>
    <w:rsid w:val="00380369"/>
    <w:rsid w:val="003815D1"/>
    <w:rsid w:val="00381955"/>
    <w:rsid w:val="00383384"/>
    <w:rsid w:val="003850B5"/>
    <w:rsid w:val="00387330"/>
    <w:rsid w:val="003910A2"/>
    <w:rsid w:val="0039464C"/>
    <w:rsid w:val="003A1D51"/>
    <w:rsid w:val="003A344B"/>
    <w:rsid w:val="003B04A0"/>
    <w:rsid w:val="003B3300"/>
    <w:rsid w:val="003B54AF"/>
    <w:rsid w:val="003B577D"/>
    <w:rsid w:val="003B5AC0"/>
    <w:rsid w:val="003B5D47"/>
    <w:rsid w:val="003B6C5F"/>
    <w:rsid w:val="003C61BE"/>
    <w:rsid w:val="003D27F0"/>
    <w:rsid w:val="003D36DD"/>
    <w:rsid w:val="003D3CB9"/>
    <w:rsid w:val="003E0CEF"/>
    <w:rsid w:val="003E1823"/>
    <w:rsid w:val="003E27B8"/>
    <w:rsid w:val="003E576F"/>
    <w:rsid w:val="003F01B8"/>
    <w:rsid w:val="003F1735"/>
    <w:rsid w:val="003F3430"/>
    <w:rsid w:val="003F7E4D"/>
    <w:rsid w:val="00400EEE"/>
    <w:rsid w:val="00401F07"/>
    <w:rsid w:val="00410F47"/>
    <w:rsid w:val="00415923"/>
    <w:rsid w:val="00421E47"/>
    <w:rsid w:val="00425DA9"/>
    <w:rsid w:val="00430EBF"/>
    <w:rsid w:val="004317EA"/>
    <w:rsid w:val="0043307D"/>
    <w:rsid w:val="00435132"/>
    <w:rsid w:val="00445447"/>
    <w:rsid w:val="00445619"/>
    <w:rsid w:val="004520CA"/>
    <w:rsid w:val="00452206"/>
    <w:rsid w:val="0045301F"/>
    <w:rsid w:val="00454D26"/>
    <w:rsid w:val="004612E7"/>
    <w:rsid w:val="004629DD"/>
    <w:rsid w:val="00463E2B"/>
    <w:rsid w:val="00470217"/>
    <w:rsid w:val="00471907"/>
    <w:rsid w:val="00472E1F"/>
    <w:rsid w:val="0047463D"/>
    <w:rsid w:val="00475B59"/>
    <w:rsid w:val="00477B3F"/>
    <w:rsid w:val="004802C4"/>
    <w:rsid w:val="0048114D"/>
    <w:rsid w:val="004813ED"/>
    <w:rsid w:val="00482988"/>
    <w:rsid w:val="00484631"/>
    <w:rsid w:val="00486AED"/>
    <w:rsid w:val="00487048"/>
    <w:rsid w:val="0049181E"/>
    <w:rsid w:val="004945E9"/>
    <w:rsid w:val="00494EAD"/>
    <w:rsid w:val="00495B60"/>
    <w:rsid w:val="0049605B"/>
    <w:rsid w:val="004A2203"/>
    <w:rsid w:val="004A2D9F"/>
    <w:rsid w:val="004A5880"/>
    <w:rsid w:val="004B1544"/>
    <w:rsid w:val="004B5A80"/>
    <w:rsid w:val="004C67A6"/>
    <w:rsid w:val="004D23EF"/>
    <w:rsid w:val="004D4BF3"/>
    <w:rsid w:val="004D6042"/>
    <w:rsid w:val="004D6155"/>
    <w:rsid w:val="004E119D"/>
    <w:rsid w:val="004E2844"/>
    <w:rsid w:val="004E2A53"/>
    <w:rsid w:val="004E3CA2"/>
    <w:rsid w:val="004E6371"/>
    <w:rsid w:val="004F025D"/>
    <w:rsid w:val="004F13BA"/>
    <w:rsid w:val="004F5D3F"/>
    <w:rsid w:val="00504F42"/>
    <w:rsid w:val="00505C6E"/>
    <w:rsid w:val="00506697"/>
    <w:rsid w:val="00507C0A"/>
    <w:rsid w:val="005141E5"/>
    <w:rsid w:val="00514AF4"/>
    <w:rsid w:val="005171AC"/>
    <w:rsid w:val="005244F0"/>
    <w:rsid w:val="00526C16"/>
    <w:rsid w:val="00527E98"/>
    <w:rsid w:val="00530827"/>
    <w:rsid w:val="00533CE9"/>
    <w:rsid w:val="0053433D"/>
    <w:rsid w:val="00534F99"/>
    <w:rsid w:val="00537C72"/>
    <w:rsid w:val="005406A0"/>
    <w:rsid w:val="00541C9C"/>
    <w:rsid w:val="00544CE5"/>
    <w:rsid w:val="005464A5"/>
    <w:rsid w:val="005501D5"/>
    <w:rsid w:val="00551BA1"/>
    <w:rsid w:val="00554042"/>
    <w:rsid w:val="00554406"/>
    <w:rsid w:val="00554894"/>
    <w:rsid w:val="00562502"/>
    <w:rsid w:val="0056465F"/>
    <w:rsid w:val="00566861"/>
    <w:rsid w:val="0057430B"/>
    <w:rsid w:val="00576BC5"/>
    <w:rsid w:val="00581326"/>
    <w:rsid w:val="00583E57"/>
    <w:rsid w:val="005905A6"/>
    <w:rsid w:val="005A051E"/>
    <w:rsid w:val="005A23F2"/>
    <w:rsid w:val="005A32E1"/>
    <w:rsid w:val="005A53F3"/>
    <w:rsid w:val="005A5DFF"/>
    <w:rsid w:val="005A6742"/>
    <w:rsid w:val="005A6DB0"/>
    <w:rsid w:val="005B60EB"/>
    <w:rsid w:val="005B61AA"/>
    <w:rsid w:val="005C00BF"/>
    <w:rsid w:val="005C73B7"/>
    <w:rsid w:val="005D21E0"/>
    <w:rsid w:val="005D3DE5"/>
    <w:rsid w:val="005D5264"/>
    <w:rsid w:val="005D5DC5"/>
    <w:rsid w:val="005D6BF7"/>
    <w:rsid w:val="005E0859"/>
    <w:rsid w:val="005E2D6C"/>
    <w:rsid w:val="005E3E11"/>
    <w:rsid w:val="005E598F"/>
    <w:rsid w:val="005F00DB"/>
    <w:rsid w:val="005F373D"/>
    <w:rsid w:val="005F511D"/>
    <w:rsid w:val="005F60E4"/>
    <w:rsid w:val="005F695D"/>
    <w:rsid w:val="005F742C"/>
    <w:rsid w:val="0060104D"/>
    <w:rsid w:val="00601F8D"/>
    <w:rsid w:val="00602E2D"/>
    <w:rsid w:val="006044AC"/>
    <w:rsid w:val="006051C6"/>
    <w:rsid w:val="00605883"/>
    <w:rsid w:val="0061022F"/>
    <w:rsid w:val="00614F72"/>
    <w:rsid w:val="00616DB8"/>
    <w:rsid w:val="006176AC"/>
    <w:rsid w:val="00622977"/>
    <w:rsid w:val="0062312A"/>
    <w:rsid w:val="00623694"/>
    <w:rsid w:val="006260AE"/>
    <w:rsid w:val="006263E1"/>
    <w:rsid w:val="00626FA6"/>
    <w:rsid w:val="00632496"/>
    <w:rsid w:val="00636639"/>
    <w:rsid w:val="00637B45"/>
    <w:rsid w:val="00642470"/>
    <w:rsid w:val="00644A6C"/>
    <w:rsid w:val="00646D07"/>
    <w:rsid w:val="006478D3"/>
    <w:rsid w:val="00651155"/>
    <w:rsid w:val="00653B7E"/>
    <w:rsid w:val="006542AB"/>
    <w:rsid w:val="00655E53"/>
    <w:rsid w:val="00656B78"/>
    <w:rsid w:val="0065796C"/>
    <w:rsid w:val="0066037B"/>
    <w:rsid w:val="00664B83"/>
    <w:rsid w:val="00665036"/>
    <w:rsid w:val="00676D66"/>
    <w:rsid w:val="00680516"/>
    <w:rsid w:val="006811D5"/>
    <w:rsid w:val="00681D62"/>
    <w:rsid w:val="006821C4"/>
    <w:rsid w:val="00682700"/>
    <w:rsid w:val="006832C6"/>
    <w:rsid w:val="0068646F"/>
    <w:rsid w:val="00694502"/>
    <w:rsid w:val="00696B06"/>
    <w:rsid w:val="006A652B"/>
    <w:rsid w:val="006A6817"/>
    <w:rsid w:val="006B131A"/>
    <w:rsid w:val="006B35B5"/>
    <w:rsid w:val="006B4F5D"/>
    <w:rsid w:val="006C0E58"/>
    <w:rsid w:val="006C10A7"/>
    <w:rsid w:val="006C344C"/>
    <w:rsid w:val="006C394E"/>
    <w:rsid w:val="006C3979"/>
    <w:rsid w:val="006C4A5B"/>
    <w:rsid w:val="006C4D5A"/>
    <w:rsid w:val="006C5233"/>
    <w:rsid w:val="006D0FBB"/>
    <w:rsid w:val="006D1485"/>
    <w:rsid w:val="006D3CC4"/>
    <w:rsid w:val="006D49BB"/>
    <w:rsid w:val="006D7417"/>
    <w:rsid w:val="006D7771"/>
    <w:rsid w:val="006D7C49"/>
    <w:rsid w:val="006E0A94"/>
    <w:rsid w:val="006E304C"/>
    <w:rsid w:val="006E351A"/>
    <w:rsid w:val="006E53A6"/>
    <w:rsid w:val="006F1F18"/>
    <w:rsid w:val="006F2EDF"/>
    <w:rsid w:val="00701E8B"/>
    <w:rsid w:val="00713058"/>
    <w:rsid w:val="00720938"/>
    <w:rsid w:val="00722B0D"/>
    <w:rsid w:val="0072462A"/>
    <w:rsid w:val="0072518A"/>
    <w:rsid w:val="007300CD"/>
    <w:rsid w:val="00730FD4"/>
    <w:rsid w:val="007316D2"/>
    <w:rsid w:val="00733D47"/>
    <w:rsid w:val="00734953"/>
    <w:rsid w:val="00736070"/>
    <w:rsid w:val="007360DC"/>
    <w:rsid w:val="00736174"/>
    <w:rsid w:val="0073657A"/>
    <w:rsid w:val="00737A8C"/>
    <w:rsid w:val="00737CE0"/>
    <w:rsid w:val="00741893"/>
    <w:rsid w:val="00742A6A"/>
    <w:rsid w:val="00744DAB"/>
    <w:rsid w:val="007468B0"/>
    <w:rsid w:val="00747284"/>
    <w:rsid w:val="0075053B"/>
    <w:rsid w:val="00752EAA"/>
    <w:rsid w:val="007569B2"/>
    <w:rsid w:val="0076242A"/>
    <w:rsid w:val="00765054"/>
    <w:rsid w:val="007659B9"/>
    <w:rsid w:val="00766E6F"/>
    <w:rsid w:val="00770EF8"/>
    <w:rsid w:val="007735E0"/>
    <w:rsid w:val="007810BD"/>
    <w:rsid w:val="00782B8D"/>
    <w:rsid w:val="00785768"/>
    <w:rsid w:val="00785D68"/>
    <w:rsid w:val="007902C1"/>
    <w:rsid w:val="0079287E"/>
    <w:rsid w:val="0079526F"/>
    <w:rsid w:val="00797EA5"/>
    <w:rsid w:val="007A0F7E"/>
    <w:rsid w:val="007A1518"/>
    <w:rsid w:val="007A24DC"/>
    <w:rsid w:val="007A5DA1"/>
    <w:rsid w:val="007A79A1"/>
    <w:rsid w:val="007B1DD4"/>
    <w:rsid w:val="007C1177"/>
    <w:rsid w:val="007C121E"/>
    <w:rsid w:val="007C3C36"/>
    <w:rsid w:val="007D0025"/>
    <w:rsid w:val="007D2CE1"/>
    <w:rsid w:val="007D40B7"/>
    <w:rsid w:val="007D6A0B"/>
    <w:rsid w:val="007D70AC"/>
    <w:rsid w:val="007D725E"/>
    <w:rsid w:val="007E4A23"/>
    <w:rsid w:val="007F0013"/>
    <w:rsid w:val="007F037E"/>
    <w:rsid w:val="007F052D"/>
    <w:rsid w:val="007F0BE4"/>
    <w:rsid w:val="007F28E3"/>
    <w:rsid w:val="007F5358"/>
    <w:rsid w:val="007F5767"/>
    <w:rsid w:val="00802B22"/>
    <w:rsid w:val="00805686"/>
    <w:rsid w:val="00805872"/>
    <w:rsid w:val="00807C06"/>
    <w:rsid w:val="00816C43"/>
    <w:rsid w:val="00820DF9"/>
    <w:rsid w:val="00825206"/>
    <w:rsid w:val="00826D72"/>
    <w:rsid w:val="00833326"/>
    <w:rsid w:val="00836FCE"/>
    <w:rsid w:val="00840030"/>
    <w:rsid w:val="008416E4"/>
    <w:rsid w:val="00842015"/>
    <w:rsid w:val="00847926"/>
    <w:rsid w:val="00850CBF"/>
    <w:rsid w:val="00851628"/>
    <w:rsid w:val="00854112"/>
    <w:rsid w:val="00857277"/>
    <w:rsid w:val="008574B1"/>
    <w:rsid w:val="0086000A"/>
    <w:rsid w:val="00860C97"/>
    <w:rsid w:val="00861B10"/>
    <w:rsid w:val="008643A2"/>
    <w:rsid w:val="00865778"/>
    <w:rsid w:val="00866B7D"/>
    <w:rsid w:val="00867EE7"/>
    <w:rsid w:val="00884D12"/>
    <w:rsid w:val="0088592D"/>
    <w:rsid w:val="0088597B"/>
    <w:rsid w:val="00886A05"/>
    <w:rsid w:val="00890B22"/>
    <w:rsid w:val="00891A75"/>
    <w:rsid w:val="008925B2"/>
    <w:rsid w:val="0089412B"/>
    <w:rsid w:val="00894C2E"/>
    <w:rsid w:val="008A73AA"/>
    <w:rsid w:val="008B0AC8"/>
    <w:rsid w:val="008B59E2"/>
    <w:rsid w:val="008B6CB1"/>
    <w:rsid w:val="008C114F"/>
    <w:rsid w:val="008C3855"/>
    <w:rsid w:val="008C5F32"/>
    <w:rsid w:val="008D09DB"/>
    <w:rsid w:val="008D1F5B"/>
    <w:rsid w:val="008D672D"/>
    <w:rsid w:val="008D6F6C"/>
    <w:rsid w:val="008D76A2"/>
    <w:rsid w:val="008D7781"/>
    <w:rsid w:val="008D77F5"/>
    <w:rsid w:val="008E0286"/>
    <w:rsid w:val="008E3FDA"/>
    <w:rsid w:val="008E7ED1"/>
    <w:rsid w:val="008F0678"/>
    <w:rsid w:val="008F5631"/>
    <w:rsid w:val="008F78FF"/>
    <w:rsid w:val="00901DF5"/>
    <w:rsid w:val="00907CC8"/>
    <w:rsid w:val="009110BD"/>
    <w:rsid w:val="009119FC"/>
    <w:rsid w:val="00913EE2"/>
    <w:rsid w:val="00920103"/>
    <w:rsid w:val="00920682"/>
    <w:rsid w:val="00922FA4"/>
    <w:rsid w:val="00923EDA"/>
    <w:rsid w:val="009244E7"/>
    <w:rsid w:val="009246CE"/>
    <w:rsid w:val="00924CB3"/>
    <w:rsid w:val="009263B9"/>
    <w:rsid w:val="00932C6F"/>
    <w:rsid w:val="009343AA"/>
    <w:rsid w:val="00934DC7"/>
    <w:rsid w:val="00936868"/>
    <w:rsid w:val="009434CA"/>
    <w:rsid w:val="009453B5"/>
    <w:rsid w:val="009468C6"/>
    <w:rsid w:val="00946C57"/>
    <w:rsid w:val="00947969"/>
    <w:rsid w:val="00950108"/>
    <w:rsid w:val="0095298D"/>
    <w:rsid w:val="00956352"/>
    <w:rsid w:val="00956CD8"/>
    <w:rsid w:val="009571BD"/>
    <w:rsid w:val="00957D0C"/>
    <w:rsid w:val="0096475D"/>
    <w:rsid w:val="00970BAD"/>
    <w:rsid w:val="009714DC"/>
    <w:rsid w:val="00971687"/>
    <w:rsid w:val="00971E12"/>
    <w:rsid w:val="00972728"/>
    <w:rsid w:val="00980F0F"/>
    <w:rsid w:val="00990D10"/>
    <w:rsid w:val="00991A07"/>
    <w:rsid w:val="00992129"/>
    <w:rsid w:val="00996AD9"/>
    <w:rsid w:val="009A19B4"/>
    <w:rsid w:val="009A2CEB"/>
    <w:rsid w:val="009A5DDE"/>
    <w:rsid w:val="009A73E6"/>
    <w:rsid w:val="009A7946"/>
    <w:rsid w:val="009B15E9"/>
    <w:rsid w:val="009B1FDF"/>
    <w:rsid w:val="009B31D1"/>
    <w:rsid w:val="009B35E2"/>
    <w:rsid w:val="009C1146"/>
    <w:rsid w:val="009C2D00"/>
    <w:rsid w:val="009C5582"/>
    <w:rsid w:val="009C6692"/>
    <w:rsid w:val="009D04DC"/>
    <w:rsid w:val="009D053F"/>
    <w:rsid w:val="009D2F82"/>
    <w:rsid w:val="009D5385"/>
    <w:rsid w:val="009E3566"/>
    <w:rsid w:val="009E52EF"/>
    <w:rsid w:val="009E78C6"/>
    <w:rsid w:val="009F05E8"/>
    <w:rsid w:val="009F3D5D"/>
    <w:rsid w:val="009F7976"/>
    <w:rsid w:val="00A00C7D"/>
    <w:rsid w:val="00A01C8B"/>
    <w:rsid w:val="00A02069"/>
    <w:rsid w:val="00A02C07"/>
    <w:rsid w:val="00A03B15"/>
    <w:rsid w:val="00A03D92"/>
    <w:rsid w:val="00A125BE"/>
    <w:rsid w:val="00A12BF2"/>
    <w:rsid w:val="00A179B7"/>
    <w:rsid w:val="00A26257"/>
    <w:rsid w:val="00A26325"/>
    <w:rsid w:val="00A34274"/>
    <w:rsid w:val="00A4193F"/>
    <w:rsid w:val="00A43D37"/>
    <w:rsid w:val="00A535C8"/>
    <w:rsid w:val="00A571CA"/>
    <w:rsid w:val="00A604C2"/>
    <w:rsid w:val="00A6053A"/>
    <w:rsid w:val="00A60BBC"/>
    <w:rsid w:val="00A67A4A"/>
    <w:rsid w:val="00A7022B"/>
    <w:rsid w:val="00A73314"/>
    <w:rsid w:val="00A734C4"/>
    <w:rsid w:val="00A73604"/>
    <w:rsid w:val="00A77341"/>
    <w:rsid w:val="00A808DE"/>
    <w:rsid w:val="00A83FFC"/>
    <w:rsid w:val="00A87132"/>
    <w:rsid w:val="00A92863"/>
    <w:rsid w:val="00A94266"/>
    <w:rsid w:val="00A9514A"/>
    <w:rsid w:val="00A963F4"/>
    <w:rsid w:val="00A9652F"/>
    <w:rsid w:val="00AA3386"/>
    <w:rsid w:val="00AA573F"/>
    <w:rsid w:val="00AB0DD0"/>
    <w:rsid w:val="00AB1CB5"/>
    <w:rsid w:val="00AB23CF"/>
    <w:rsid w:val="00AB2E20"/>
    <w:rsid w:val="00AB4ADD"/>
    <w:rsid w:val="00AC1A35"/>
    <w:rsid w:val="00AC6146"/>
    <w:rsid w:val="00AD0540"/>
    <w:rsid w:val="00AD29E5"/>
    <w:rsid w:val="00AD42DB"/>
    <w:rsid w:val="00AD46EF"/>
    <w:rsid w:val="00AD4A1B"/>
    <w:rsid w:val="00AD7E09"/>
    <w:rsid w:val="00AE17FA"/>
    <w:rsid w:val="00AE1913"/>
    <w:rsid w:val="00AE2474"/>
    <w:rsid w:val="00AE4077"/>
    <w:rsid w:val="00AE6528"/>
    <w:rsid w:val="00AE6CF1"/>
    <w:rsid w:val="00AF0013"/>
    <w:rsid w:val="00AF218B"/>
    <w:rsid w:val="00AF314D"/>
    <w:rsid w:val="00AF408F"/>
    <w:rsid w:val="00AF4F60"/>
    <w:rsid w:val="00AF5065"/>
    <w:rsid w:val="00AF5851"/>
    <w:rsid w:val="00AF6A89"/>
    <w:rsid w:val="00B020C6"/>
    <w:rsid w:val="00B031F0"/>
    <w:rsid w:val="00B037CF"/>
    <w:rsid w:val="00B05AE1"/>
    <w:rsid w:val="00B069A7"/>
    <w:rsid w:val="00B121D5"/>
    <w:rsid w:val="00B12F0F"/>
    <w:rsid w:val="00B13A3D"/>
    <w:rsid w:val="00B1745A"/>
    <w:rsid w:val="00B17AE9"/>
    <w:rsid w:val="00B20E8E"/>
    <w:rsid w:val="00B24769"/>
    <w:rsid w:val="00B256D5"/>
    <w:rsid w:val="00B26D4B"/>
    <w:rsid w:val="00B2723B"/>
    <w:rsid w:val="00B36E00"/>
    <w:rsid w:val="00B414EB"/>
    <w:rsid w:val="00B43036"/>
    <w:rsid w:val="00B43EFB"/>
    <w:rsid w:val="00B451CD"/>
    <w:rsid w:val="00B45B00"/>
    <w:rsid w:val="00B4687B"/>
    <w:rsid w:val="00B51933"/>
    <w:rsid w:val="00B5212E"/>
    <w:rsid w:val="00B55722"/>
    <w:rsid w:val="00B56ECE"/>
    <w:rsid w:val="00B57174"/>
    <w:rsid w:val="00B579E7"/>
    <w:rsid w:val="00B607E3"/>
    <w:rsid w:val="00B7511C"/>
    <w:rsid w:val="00B7613F"/>
    <w:rsid w:val="00B77530"/>
    <w:rsid w:val="00B77EE3"/>
    <w:rsid w:val="00B8407C"/>
    <w:rsid w:val="00B84B8F"/>
    <w:rsid w:val="00B86072"/>
    <w:rsid w:val="00B911D8"/>
    <w:rsid w:val="00B93E40"/>
    <w:rsid w:val="00B9586A"/>
    <w:rsid w:val="00BA2638"/>
    <w:rsid w:val="00BA4EF2"/>
    <w:rsid w:val="00BA5B7F"/>
    <w:rsid w:val="00BA6952"/>
    <w:rsid w:val="00BA77F2"/>
    <w:rsid w:val="00BB3006"/>
    <w:rsid w:val="00BB42DA"/>
    <w:rsid w:val="00BB4EFB"/>
    <w:rsid w:val="00BC0114"/>
    <w:rsid w:val="00BC4100"/>
    <w:rsid w:val="00BC7684"/>
    <w:rsid w:val="00BD19D2"/>
    <w:rsid w:val="00BD2F8E"/>
    <w:rsid w:val="00BD6B80"/>
    <w:rsid w:val="00BD7AEB"/>
    <w:rsid w:val="00BE0AF4"/>
    <w:rsid w:val="00BE3179"/>
    <w:rsid w:val="00BE4053"/>
    <w:rsid w:val="00BE7099"/>
    <w:rsid w:val="00BF3599"/>
    <w:rsid w:val="00BF51E4"/>
    <w:rsid w:val="00BF55E4"/>
    <w:rsid w:val="00BF5A77"/>
    <w:rsid w:val="00C003D7"/>
    <w:rsid w:val="00C016F9"/>
    <w:rsid w:val="00C04F6A"/>
    <w:rsid w:val="00C04FA2"/>
    <w:rsid w:val="00C07080"/>
    <w:rsid w:val="00C119CE"/>
    <w:rsid w:val="00C1416C"/>
    <w:rsid w:val="00C14673"/>
    <w:rsid w:val="00C165E5"/>
    <w:rsid w:val="00C17174"/>
    <w:rsid w:val="00C21345"/>
    <w:rsid w:val="00C26753"/>
    <w:rsid w:val="00C31704"/>
    <w:rsid w:val="00C43137"/>
    <w:rsid w:val="00C43363"/>
    <w:rsid w:val="00C4492C"/>
    <w:rsid w:val="00C4542B"/>
    <w:rsid w:val="00C5743A"/>
    <w:rsid w:val="00C57854"/>
    <w:rsid w:val="00C649EF"/>
    <w:rsid w:val="00C64AE2"/>
    <w:rsid w:val="00C65A46"/>
    <w:rsid w:val="00C7116A"/>
    <w:rsid w:val="00C71A43"/>
    <w:rsid w:val="00C72BCE"/>
    <w:rsid w:val="00C73F9B"/>
    <w:rsid w:val="00C740C3"/>
    <w:rsid w:val="00C77196"/>
    <w:rsid w:val="00C7726F"/>
    <w:rsid w:val="00C77808"/>
    <w:rsid w:val="00C80860"/>
    <w:rsid w:val="00C912C8"/>
    <w:rsid w:val="00C91820"/>
    <w:rsid w:val="00C927BB"/>
    <w:rsid w:val="00C93F03"/>
    <w:rsid w:val="00C9582A"/>
    <w:rsid w:val="00C97B17"/>
    <w:rsid w:val="00CA146B"/>
    <w:rsid w:val="00CA1A10"/>
    <w:rsid w:val="00CA67D0"/>
    <w:rsid w:val="00CB0AD6"/>
    <w:rsid w:val="00CB1F15"/>
    <w:rsid w:val="00CB3D8B"/>
    <w:rsid w:val="00CB3FA8"/>
    <w:rsid w:val="00CB5285"/>
    <w:rsid w:val="00CC3778"/>
    <w:rsid w:val="00CC4589"/>
    <w:rsid w:val="00CC74DE"/>
    <w:rsid w:val="00CC78F2"/>
    <w:rsid w:val="00CD02D8"/>
    <w:rsid w:val="00CD05B1"/>
    <w:rsid w:val="00CD0D3C"/>
    <w:rsid w:val="00CD4D6E"/>
    <w:rsid w:val="00CE05A8"/>
    <w:rsid w:val="00CE1005"/>
    <w:rsid w:val="00CE14A9"/>
    <w:rsid w:val="00CE24F6"/>
    <w:rsid w:val="00CE386C"/>
    <w:rsid w:val="00CE421D"/>
    <w:rsid w:val="00CF0A0B"/>
    <w:rsid w:val="00CF0AF1"/>
    <w:rsid w:val="00D02188"/>
    <w:rsid w:val="00D0652E"/>
    <w:rsid w:val="00D07BBB"/>
    <w:rsid w:val="00D11BA7"/>
    <w:rsid w:val="00D167CE"/>
    <w:rsid w:val="00D16CB2"/>
    <w:rsid w:val="00D16DA0"/>
    <w:rsid w:val="00D224DB"/>
    <w:rsid w:val="00D23D12"/>
    <w:rsid w:val="00D32736"/>
    <w:rsid w:val="00D334F8"/>
    <w:rsid w:val="00D33D76"/>
    <w:rsid w:val="00D348DB"/>
    <w:rsid w:val="00D365A3"/>
    <w:rsid w:val="00D43830"/>
    <w:rsid w:val="00D44C0D"/>
    <w:rsid w:val="00D4743C"/>
    <w:rsid w:val="00D57BD3"/>
    <w:rsid w:val="00D65E9F"/>
    <w:rsid w:val="00D71A29"/>
    <w:rsid w:val="00D768FD"/>
    <w:rsid w:val="00D77730"/>
    <w:rsid w:val="00D779F6"/>
    <w:rsid w:val="00D823CC"/>
    <w:rsid w:val="00D857B7"/>
    <w:rsid w:val="00D85921"/>
    <w:rsid w:val="00D866C1"/>
    <w:rsid w:val="00D875FD"/>
    <w:rsid w:val="00D9191D"/>
    <w:rsid w:val="00D9580F"/>
    <w:rsid w:val="00D95BA9"/>
    <w:rsid w:val="00D969F6"/>
    <w:rsid w:val="00D972E3"/>
    <w:rsid w:val="00DA342B"/>
    <w:rsid w:val="00DA3847"/>
    <w:rsid w:val="00DA5B9B"/>
    <w:rsid w:val="00DA7911"/>
    <w:rsid w:val="00DB0653"/>
    <w:rsid w:val="00DB4F96"/>
    <w:rsid w:val="00DB4FC8"/>
    <w:rsid w:val="00DB5C0D"/>
    <w:rsid w:val="00DB65DE"/>
    <w:rsid w:val="00DC13D0"/>
    <w:rsid w:val="00DC1E14"/>
    <w:rsid w:val="00DC1E6E"/>
    <w:rsid w:val="00DC4BB8"/>
    <w:rsid w:val="00DC597B"/>
    <w:rsid w:val="00DC7792"/>
    <w:rsid w:val="00DD3E9A"/>
    <w:rsid w:val="00DD66A8"/>
    <w:rsid w:val="00DE0535"/>
    <w:rsid w:val="00DE5593"/>
    <w:rsid w:val="00DF0087"/>
    <w:rsid w:val="00DF302F"/>
    <w:rsid w:val="00DF5038"/>
    <w:rsid w:val="00DF5CEB"/>
    <w:rsid w:val="00DF6A36"/>
    <w:rsid w:val="00E0095D"/>
    <w:rsid w:val="00E02702"/>
    <w:rsid w:val="00E0321B"/>
    <w:rsid w:val="00E04449"/>
    <w:rsid w:val="00E05270"/>
    <w:rsid w:val="00E05C5D"/>
    <w:rsid w:val="00E1006E"/>
    <w:rsid w:val="00E12DB2"/>
    <w:rsid w:val="00E137AA"/>
    <w:rsid w:val="00E149C4"/>
    <w:rsid w:val="00E151F3"/>
    <w:rsid w:val="00E16359"/>
    <w:rsid w:val="00E169FC"/>
    <w:rsid w:val="00E209CF"/>
    <w:rsid w:val="00E24F2F"/>
    <w:rsid w:val="00E25FC7"/>
    <w:rsid w:val="00E27513"/>
    <w:rsid w:val="00E32AE8"/>
    <w:rsid w:val="00E36B55"/>
    <w:rsid w:val="00E3774B"/>
    <w:rsid w:val="00E377B5"/>
    <w:rsid w:val="00E37DE0"/>
    <w:rsid w:val="00E40455"/>
    <w:rsid w:val="00E417B4"/>
    <w:rsid w:val="00E519D0"/>
    <w:rsid w:val="00E5691A"/>
    <w:rsid w:val="00E61482"/>
    <w:rsid w:val="00E64591"/>
    <w:rsid w:val="00E7398A"/>
    <w:rsid w:val="00E75F54"/>
    <w:rsid w:val="00E86797"/>
    <w:rsid w:val="00E9019E"/>
    <w:rsid w:val="00E94086"/>
    <w:rsid w:val="00E95D4B"/>
    <w:rsid w:val="00E97F23"/>
    <w:rsid w:val="00EA143D"/>
    <w:rsid w:val="00EA4B83"/>
    <w:rsid w:val="00EA7EC3"/>
    <w:rsid w:val="00EB0491"/>
    <w:rsid w:val="00EB21F3"/>
    <w:rsid w:val="00EB2B8A"/>
    <w:rsid w:val="00EB448C"/>
    <w:rsid w:val="00EB49E9"/>
    <w:rsid w:val="00EB6A96"/>
    <w:rsid w:val="00EC6269"/>
    <w:rsid w:val="00ED25A3"/>
    <w:rsid w:val="00ED380F"/>
    <w:rsid w:val="00ED6AEA"/>
    <w:rsid w:val="00EE5B09"/>
    <w:rsid w:val="00EE7476"/>
    <w:rsid w:val="00EF0C6C"/>
    <w:rsid w:val="00EF3B69"/>
    <w:rsid w:val="00F0397B"/>
    <w:rsid w:val="00F05BCA"/>
    <w:rsid w:val="00F07C76"/>
    <w:rsid w:val="00F11533"/>
    <w:rsid w:val="00F11D22"/>
    <w:rsid w:val="00F11D76"/>
    <w:rsid w:val="00F13246"/>
    <w:rsid w:val="00F22F5D"/>
    <w:rsid w:val="00F239F5"/>
    <w:rsid w:val="00F23B4D"/>
    <w:rsid w:val="00F25493"/>
    <w:rsid w:val="00F265EF"/>
    <w:rsid w:val="00F313DD"/>
    <w:rsid w:val="00F3141D"/>
    <w:rsid w:val="00F32303"/>
    <w:rsid w:val="00F44AEB"/>
    <w:rsid w:val="00F44B47"/>
    <w:rsid w:val="00F477B0"/>
    <w:rsid w:val="00F50641"/>
    <w:rsid w:val="00F609F8"/>
    <w:rsid w:val="00F627BF"/>
    <w:rsid w:val="00F636FB"/>
    <w:rsid w:val="00F63CDA"/>
    <w:rsid w:val="00F63D6B"/>
    <w:rsid w:val="00F6648C"/>
    <w:rsid w:val="00F67568"/>
    <w:rsid w:val="00F70507"/>
    <w:rsid w:val="00F71E03"/>
    <w:rsid w:val="00F742F6"/>
    <w:rsid w:val="00F75907"/>
    <w:rsid w:val="00F7620A"/>
    <w:rsid w:val="00F823A1"/>
    <w:rsid w:val="00F862CB"/>
    <w:rsid w:val="00F86532"/>
    <w:rsid w:val="00F87DEC"/>
    <w:rsid w:val="00F955BF"/>
    <w:rsid w:val="00F973A7"/>
    <w:rsid w:val="00FA131D"/>
    <w:rsid w:val="00FA17FD"/>
    <w:rsid w:val="00FA708F"/>
    <w:rsid w:val="00FB10AD"/>
    <w:rsid w:val="00FB1A00"/>
    <w:rsid w:val="00FC350A"/>
    <w:rsid w:val="00FC3ABC"/>
    <w:rsid w:val="00FC403B"/>
    <w:rsid w:val="00FC4690"/>
    <w:rsid w:val="00FC4D51"/>
    <w:rsid w:val="00FC5A3C"/>
    <w:rsid w:val="00FC6203"/>
    <w:rsid w:val="00FD0DFB"/>
    <w:rsid w:val="00FD39D5"/>
    <w:rsid w:val="00FD7EDF"/>
    <w:rsid w:val="00FE05A0"/>
    <w:rsid w:val="00FE1652"/>
    <w:rsid w:val="00FE450D"/>
    <w:rsid w:val="00FE7B69"/>
    <w:rsid w:val="00FE7C81"/>
    <w:rsid w:val="00FF03B6"/>
    <w:rsid w:val="00FF2678"/>
    <w:rsid w:val="00FF2D53"/>
    <w:rsid w:val="00FF4743"/>
    <w:rsid w:val="00FF4EEE"/>
    <w:rsid w:val="00FF73B5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,"/>
  <w14:docId w14:val="749D8A19"/>
  <w15:docId w15:val="{4C322732-56B5-47A3-9620-4AD2F2BA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>
      <w:pPr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7AA"/>
    <w:pPr>
      <w:bidi/>
    </w:pPr>
    <w:rPr>
      <w:rFonts w:cs="Yagut"/>
      <w:b/>
      <w:noProof/>
      <w:sz w:val="30"/>
      <w:szCs w:val="26"/>
      <w:lang w:bidi="ar-SA"/>
    </w:rPr>
  </w:style>
  <w:style w:type="paragraph" w:styleId="Heading1">
    <w:name w:val="heading 1"/>
    <w:basedOn w:val="Normal"/>
    <w:next w:val="Normal"/>
    <w:qFormat/>
    <w:rsid w:val="005D21E0"/>
    <w:pPr>
      <w:keepNext/>
      <w:jc w:val="center"/>
      <w:outlineLvl w:val="0"/>
    </w:pPr>
    <w:rPr>
      <w:bCs/>
      <w:szCs w:val="28"/>
    </w:rPr>
  </w:style>
  <w:style w:type="paragraph" w:styleId="Heading2">
    <w:name w:val="heading 2"/>
    <w:basedOn w:val="Normal"/>
    <w:next w:val="Normal"/>
    <w:qFormat/>
    <w:rsid w:val="005D21E0"/>
    <w:pPr>
      <w:keepNext/>
      <w:outlineLvl w:val="1"/>
    </w:pPr>
    <w:rPr>
      <w:bCs/>
    </w:rPr>
  </w:style>
  <w:style w:type="paragraph" w:styleId="Heading3">
    <w:name w:val="heading 3"/>
    <w:basedOn w:val="Normal"/>
    <w:next w:val="Normal"/>
    <w:qFormat/>
    <w:rsid w:val="005D21E0"/>
    <w:pPr>
      <w:keepNext/>
      <w:jc w:val="center"/>
      <w:outlineLvl w:val="2"/>
    </w:pPr>
    <w:rPr>
      <w:bCs/>
    </w:rPr>
  </w:style>
  <w:style w:type="paragraph" w:styleId="Heading4">
    <w:name w:val="heading 4"/>
    <w:basedOn w:val="Normal"/>
    <w:next w:val="Normal"/>
    <w:qFormat/>
    <w:rsid w:val="005D21E0"/>
    <w:pPr>
      <w:keepNext/>
      <w:outlineLvl w:val="3"/>
    </w:pPr>
    <w:rPr>
      <w:bCs/>
    </w:rPr>
  </w:style>
  <w:style w:type="paragraph" w:styleId="Heading5">
    <w:name w:val="heading 5"/>
    <w:basedOn w:val="Normal"/>
    <w:next w:val="Normal"/>
    <w:qFormat/>
    <w:rsid w:val="005D21E0"/>
    <w:pPr>
      <w:keepNext/>
      <w:jc w:val="center"/>
      <w:outlineLvl w:val="4"/>
    </w:pPr>
    <w:rPr>
      <w:szCs w:val="24"/>
    </w:rPr>
  </w:style>
  <w:style w:type="paragraph" w:styleId="Heading6">
    <w:name w:val="heading 6"/>
    <w:basedOn w:val="Normal"/>
    <w:next w:val="Normal"/>
    <w:qFormat/>
    <w:rsid w:val="005D21E0"/>
    <w:pPr>
      <w:keepNext/>
      <w:outlineLvl w:val="5"/>
    </w:pPr>
    <w:rPr>
      <w:bCs/>
      <w:sz w:val="24"/>
    </w:rPr>
  </w:style>
  <w:style w:type="paragraph" w:styleId="Heading7">
    <w:name w:val="heading 7"/>
    <w:basedOn w:val="Normal"/>
    <w:next w:val="Normal"/>
    <w:qFormat/>
    <w:rsid w:val="005D21E0"/>
    <w:pPr>
      <w:keepNext/>
      <w:jc w:val="center"/>
      <w:outlineLvl w:val="6"/>
    </w:pPr>
  </w:style>
  <w:style w:type="paragraph" w:styleId="Heading8">
    <w:name w:val="heading 8"/>
    <w:basedOn w:val="Normal"/>
    <w:next w:val="Normal"/>
    <w:qFormat/>
    <w:rsid w:val="005D21E0"/>
    <w:pPr>
      <w:keepNext/>
      <w:jc w:val="center"/>
      <w:outlineLvl w:val="7"/>
    </w:pPr>
    <w:rPr>
      <w:bCs/>
      <w:szCs w:val="20"/>
    </w:rPr>
  </w:style>
  <w:style w:type="paragraph" w:styleId="Heading9">
    <w:name w:val="heading 9"/>
    <w:basedOn w:val="Normal"/>
    <w:next w:val="Normal"/>
    <w:qFormat/>
    <w:rsid w:val="005D21E0"/>
    <w:pPr>
      <w:keepNext/>
      <w:jc w:val="center"/>
      <w:outlineLvl w:val="8"/>
    </w:pPr>
    <w:rPr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21E0"/>
    <w:pPr>
      <w:tabs>
        <w:tab w:val="center" w:pos="4153"/>
        <w:tab w:val="right" w:pos="8306"/>
      </w:tabs>
    </w:pPr>
    <w:rPr>
      <w:szCs w:val="36"/>
    </w:rPr>
  </w:style>
  <w:style w:type="paragraph" w:styleId="Footer">
    <w:name w:val="footer"/>
    <w:basedOn w:val="Normal"/>
    <w:link w:val="FooterChar"/>
    <w:uiPriority w:val="99"/>
    <w:rsid w:val="005D21E0"/>
    <w:pPr>
      <w:tabs>
        <w:tab w:val="center" w:pos="4153"/>
        <w:tab w:val="right" w:pos="8306"/>
      </w:tabs>
    </w:pPr>
    <w:rPr>
      <w:szCs w:val="36"/>
    </w:rPr>
  </w:style>
  <w:style w:type="paragraph" w:styleId="BodyText">
    <w:name w:val="Body Text"/>
    <w:basedOn w:val="Normal"/>
    <w:link w:val="BodyTextChar"/>
    <w:rsid w:val="005D21E0"/>
    <w:rPr>
      <w:b w:val="0"/>
    </w:rPr>
  </w:style>
  <w:style w:type="character" w:styleId="PageNumber">
    <w:name w:val="page number"/>
    <w:basedOn w:val="DefaultParagraphFont"/>
    <w:rsid w:val="005D21E0"/>
  </w:style>
  <w:style w:type="paragraph" w:styleId="BodyText2">
    <w:name w:val="Body Text 2"/>
    <w:basedOn w:val="Normal"/>
    <w:rsid w:val="005D21E0"/>
    <w:rPr>
      <w:szCs w:val="22"/>
    </w:rPr>
  </w:style>
  <w:style w:type="paragraph" w:styleId="BodyText3">
    <w:name w:val="Body Text 3"/>
    <w:basedOn w:val="Normal"/>
    <w:rsid w:val="005D21E0"/>
    <w:rPr>
      <w:b w:val="0"/>
      <w:sz w:val="28"/>
    </w:rPr>
  </w:style>
  <w:style w:type="table" w:styleId="TableGrid">
    <w:name w:val="Table Grid"/>
    <w:basedOn w:val="TableNormal"/>
    <w:rsid w:val="00656B7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D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380F"/>
    <w:rPr>
      <w:rFonts w:ascii="Tahoma" w:hAnsi="Tahoma" w:cs="Tahoma"/>
      <w:b/>
      <w:noProof/>
      <w:sz w:val="16"/>
      <w:szCs w:val="16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37B45"/>
    <w:rPr>
      <w:rFonts w:cs="Yagut"/>
      <w:b/>
      <w:noProof/>
      <w:sz w:val="30"/>
      <w:szCs w:val="36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75907"/>
    <w:rPr>
      <w:rFonts w:cs="Yagut"/>
      <w:b/>
      <w:noProof/>
      <w:sz w:val="30"/>
      <w:szCs w:val="36"/>
      <w:lang w:bidi="ar-SA"/>
    </w:rPr>
  </w:style>
  <w:style w:type="character" w:styleId="Hyperlink">
    <w:name w:val="Hyperlink"/>
    <w:basedOn w:val="DefaultParagraphFont"/>
    <w:rsid w:val="00C778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6174"/>
    <w:pPr>
      <w:ind w:left="720"/>
      <w:contextualSpacing/>
    </w:pPr>
  </w:style>
  <w:style w:type="character" w:styleId="FollowedHyperlink">
    <w:name w:val="FollowedHyperlink"/>
    <w:basedOn w:val="DefaultParagraphFont"/>
    <w:rsid w:val="00FF4743"/>
    <w:rPr>
      <w:color w:val="800080" w:themeColor="followedHyperlink"/>
      <w:u w:val="single"/>
    </w:rPr>
  </w:style>
  <w:style w:type="paragraph" w:customStyle="1" w:styleId="Normal1">
    <w:name w:val="Normal1"/>
    <w:basedOn w:val="Normal"/>
    <w:autoRedefine/>
    <w:qFormat/>
    <w:rsid w:val="009E52EF"/>
    <w:pPr>
      <w:jc w:val="left"/>
    </w:pPr>
    <w:rPr>
      <w:rFonts w:cs="B Nazanin"/>
      <w:b w:val="0"/>
      <w:sz w:val="22"/>
      <w:szCs w:val="22"/>
    </w:rPr>
  </w:style>
  <w:style w:type="paragraph" w:customStyle="1" w:styleId="Heading1-1-1">
    <w:name w:val="Heading1-1-1"/>
    <w:basedOn w:val="Heading1"/>
    <w:next w:val="Normal1"/>
    <w:qFormat/>
    <w:rsid w:val="00331BE3"/>
    <w:pPr>
      <w:spacing w:before="280"/>
      <w:jc w:val="left"/>
    </w:pPr>
    <w:rPr>
      <w:rFonts w:cs="B Nazanin"/>
      <w:sz w:val="32"/>
      <w:szCs w:val="32"/>
      <w:lang w:bidi="fa-IR"/>
    </w:rPr>
  </w:style>
  <w:style w:type="paragraph" w:customStyle="1" w:styleId="Heading1-1">
    <w:name w:val="Heading1-1"/>
    <w:basedOn w:val="Heading1-1-1"/>
    <w:next w:val="Heading1-1-1"/>
    <w:qFormat/>
    <w:rsid w:val="00913EE2"/>
    <w:pPr>
      <w:spacing w:before="500"/>
    </w:pPr>
    <w:rPr>
      <w:sz w:val="36"/>
      <w:szCs w:val="36"/>
    </w:rPr>
  </w:style>
  <w:style w:type="paragraph" w:customStyle="1" w:styleId="Heading10">
    <w:name w:val="Heading1"/>
    <w:basedOn w:val="Heading1-1"/>
    <w:next w:val="Heading1-1"/>
    <w:qFormat/>
    <w:rsid w:val="00331BE3"/>
    <w:pPr>
      <w:spacing w:before="0"/>
      <w:jc w:val="center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rsid w:val="00E137AA"/>
    <w:rPr>
      <w:rFonts w:cs="Yagut"/>
      <w:noProof/>
      <w:sz w:val="30"/>
      <w:szCs w:val="26"/>
      <w:lang w:bidi="ar-SA"/>
    </w:rPr>
  </w:style>
  <w:style w:type="character" w:styleId="PlaceholderText">
    <w:name w:val="Placeholder Text"/>
    <w:basedOn w:val="DefaultParagraphFont"/>
    <w:uiPriority w:val="99"/>
    <w:semiHidden/>
    <w:rsid w:val="00DD66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yStandadOfficeActivity\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1F305-9FA6-41D4-B6DF-D19FF524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</Template>
  <TotalTime>63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FR-   -   </vt:lpstr>
    </vt:vector>
  </TitlesOfParts>
  <Company>sn</Company>
  <LinksUpToDate>false</LinksUpToDate>
  <CharactersWithSpaces>3329</CharactersWithSpaces>
  <SharedDoc>false</SharedDoc>
  <HLinks>
    <vt:vector size="18" baseType="variant">
      <vt:variant>
        <vt:i4>7798835</vt:i4>
      </vt:variant>
      <vt:variant>
        <vt:i4>0</vt:i4>
      </vt:variant>
      <vt:variant>
        <vt:i4>0</vt:i4>
      </vt:variant>
      <vt:variant>
        <vt:i4>5</vt:i4>
      </vt:variant>
      <vt:variant>
        <vt:lpwstr>http://www.ikia.ir/</vt:lpwstr>
      </vt:variant>
      <vt:variant>
        <vt:lpwstr/>
      </vt:variant>
      <vt:variant>
        <vt:i4>5111909</vt:i4>
      </vt:variant>
      <vt:variant>
        <vt:i4>3</vt:i4>
      </vt:variant>
      <vt:variant>
        <vt:i4>0</vt:i4>
      </vt:variant>
      <vt:variant>
        <vt:i4>5</vt:i4>
      </vt:variant>
      <vt:variant>
        <vt:lpwstr>mailto:info@ikia.ir</vt:lpwstr>
      </vt:variant>
      <vt:variant>
        <vt:lpwstr/>
      </vt:variant>
      <vt:variant>
        <vt:i4>7798835</vt:i4>
      </vt:variant>
      <vt:variant>
        <vt:i4>0</vt:i4>
      </vt:variant>
      <vt:variant>
        <vt:i4>0</vt:i4>
      </vt:variant>
      <vt:variant>
        <vt:i4>5</vt:i4>
      </vt:variant>
      <vt:variant>
        <vt:lpwstr>http://www.ikia.ir/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FR-   -   </dc:title>
  <dc:subject>ISO</dc:subject>
  <dc:creator>Amirbigou</dc:creator>
  <cp:keywords/>
  <dc:description/>
  <cp:lastModifiedBy>Hasan Mirzabegi</cp:lastModifiedBy>
  <cp:revision>19</cp:revision>
  <cp:lastPrinted>2022-09-24T08:02:00Z</cp:lastPrinted>
  <dcterms:created xsi:type="dcterms:W3CDTF">2012-12-09T09:10:00Z</dcterms:created>
  <dcterms:modified xsi:type="dcterms:W3CDTF">2023-06-27T10:27:00Z</dcterms:modified>
</cp:coreProperties>
</file>